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2BE09" w14:textId="77777777" w:rsidR="00F11A33" w:rsidRDefault="00BA18D3" w:rsidP="003408C3">
      <w:pPr>
        <w:tabs>
          <w:tab w:val="left" w:pos="7305"/>
        </w:tabs>
        <w:spacing w:before="0"/>
        <w:ind w:left="-425"/>
        <w:rPr>
          <w:sz w:val="18"/>
          <w:szCs w:val="18"/>
        </w:rPr>
      </w:pPr>
      <w:r>
        <w:rPr>
          <w:sz w:val="18"/>
          <w:szCs w:val="18"/>
        </w:rPr>
        <w:t xml:space="preserve">Please keep the form to 2 pages for ease of distribution.  </w:t>
      </w:r>
    </w:p>
    <w:p w14:paraId="6E44095F" w14:textId="76BF5452" w:rsidR="00BA18D3" w:rsidRDefault="00BA18D3" w:rsidP="00F11A33">
      <w:pPr>
        <w:tabs>
          <w:tab w:val="left" w:pos="7305"/>
        </w:tabs>
        <w:ind w:left="-426"/>
        <w:rPr>
          <w:sz w:val="18"/>
          <w:szCs w:val="18"/>
        </w:rPr>
      </w:pPr>
      <w:r>
        <w:rPr>
          <w:sz w:val="18"/>
          <w:szCs w:val="18"/>
        </w:rPr>
        <w:t>The information in it will be used by CPAS and other Evangelical Patrons in the EPCC to contact you</w:t>
      </w:r>
      <w:r w:rsidRPr="00BA18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about appropriate positions. </w:t>
      </w:r>
    </w:p>
    <w:p w14:paraId="12DC27F0" w14:textId="20B5ED34" w:rsidR="00BA18D3" w:rsidRPr="00F11A33" w:rsidRDefault="00BA18D3" w:rsidP="00F11A33">
      <w:pPr>
        <w:tabs>
          <w:tab w:val="left" w:pos="7305"/>
        </w:tabs>
        <w:spacing w:after="120"/>
        <w:ind w:left="-425"/>
        <w:rPr>
          <w:sz w:val="18"/>
          <w:szCs w:val="18"/>
        </w:rPr>
      </w:pPr>
      <w:r w:rsidRPr="003408C3">
        <w:rPr>
          <w:rFonts w:asciiTheme="minorHAnsi" w:hAnsiTheme="minorHAnsi" w:cstheme="minorHAnsi"/>
          <w:b/>
          <w:sz w:val="22"/>
          <w:bdr w:val="single" w:sz="4" w:space="0" w:color="auto"/>
          <w:lang w:val="en-GB" w:eastAsia="en-GB"/>
        </w:rPr>
        <w:t>Yes</w:t>
      </w:r>
      <w:r w:rsidRPr="003408C3">
        <w:rPr>
          <w:b/>
          <w:sz w:val="22"/>
          <w:bdr w:val="single" w:sz="4" w:space="0" w:color="auto"/>
        </w:rPr>
        <w:t>/</w:t>
      </w:r>
      <w:proofErr w:type="gramStart"/>
      <w:r w:rsidRPr="003408C3">
        <w:rPr>
          <w:b/>
          <w:sz w:val="22"/>
          <w:bdr w:val="single" w:sz="4" w:space="0" w:color="auto"/>
        </w:rPr>
        <w:t>No</w:t>
      </w:r>
      <w:r w:rsidRPr="00C95CF4">
        <w:rPr>
          <w:sz w:val="22"/>
          <w:szCs w:val="18"/>
          <w:bdr w:val="single" w:sz="4" w:space="0" w:color="auto"/>
        </w:rPr>
        <w:t xml:space="preserve"> </w:t>
      </w:r>
      <w:r w:rsidRPr="00C95CF4">
        <w:rPr>
          <w:sz w:val="22"/>
          <w:szCs w:val="18"/>
        </w:rPr>
        <w:t xml:space="preserve"> </w:t>
      </w:r>
      <w:r w:rsidR="003408C3">
        <w:rPr>
          <w:sz w:val="18"/>
          <w:szCs w:val="18"/>
        </w:rPr>
        <w:t>Please</w:t>
      </w:r>
      <w:proofErr w:type="gramEnd"/>
      <w:r>
        <w:rPr>
          <w:sz w:val="18"/>
          <w:szCs w:val="18"/>
        </w:rPr>
        <w:t xml:space="preserve"> circulate</w:t>
      </w:r>
      <w:r w:rsidR="003408C3">
        <w:rPr>
          <w:sz w:val="18"/>
          <w:szCs w:val="18"/>
        </w:rPr>
        <w:t xml:space="preserve"> this form</w:t>
      </w:r>
      <w:r>
        <w:rPr>
          <w:sz w:val="18"/>
          <w:szCs w:val="18"/>
        </w:rPr>
        <w:t xml:space="preserve"> to Bishops &amp; Archdeacons and other subscribers</w:t>
      </w:r>
      <w:r w:rsidR="003408C3">
        <w:rPr>
          <w:sz w:val="18"/>
          <w:szCs w:val="18"/>
        </w:rPr>
        <w:t xml:space="preserve"> seeking evangelical clergy</w:t>
      </w:r>
      <w:r>
        <w:rPr>
          <w:sz w:val="18"/>
          <w:szCs w:val="18"/>
        </w:rPr>
        <w:t xml:space="preserve"> </w:t>
      </w:r>
      <w:r w:rsidR="00F11A33">
        <w:rPr>
          <w:sz w:val="18"/>
          <w:szCs w:val="18"/>
        </w:rPr>
        <w:t>who might</w:t>
      </w:r>
      <w:r>
        <w:rPr>
          <w:sz w:val="18"/>
          <w:szCs w:val="18"/>
        </w:rPr>
        <w:t xml:space="preserve"> contact me.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355"/>
        <w:gridCol w:w="2436"/>
        <w:gridCol w:w="731"/>
        <w:gridCol w:w="1509"/>
        <w:gridCol w:w="91"/>
        <w:gridCol w:w="2973"/>
      </w:tblGrid>
      <w:tr w:rsidR="00386B78" w:rsidRPr="00B475DD" w14:paraId="2008ADC3" w14:textId="77777777" w:rsidTr="005679F8">
        <w:trPr>
          <w:trHeight w:val="310"/>
        </w:trPr>
        <w:tc>
          <w:tcPr>
            <w:tcW w:w="2608" w:type="dxa"/>
            <w:gridSpan w:val="2"/>
            <w:shd w:val="clear" w:color="auto" w:fill="D9D9D9"/>
          </w:tcPr>
          <w:p w14:paraId="2008ADBF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Surname</w:t>
            </w:r>
          </w:p>
        </w:tc>
        <w:tc>
          <w:tcPr>
            <w:tcW w:w="2436" w:type="dxa"/>
            <w:shd w:val="clear" w:color="auto" w:fill="auto"/>
          </w:tcPr>
          <w:p w14:paraId="2008ADC0" w14:textId="77777777" w:rsidR="00970DC7" w:rsidRPr="00B475DD" w:rsidRDefault="00970DC7" w:rsidP="00516A0F"/>
        </w:tc>
        <w:tc>
          <w:tcPr>
            <w:tcW w:w="2240" w:type="dxa"/>
            <w:gridSpan w:val="2"/>
            <w:shd w:val="clear" w:color="auto" w:fill="D9D9D9"/>
          </w:tcPr>
          <w:p w14:paraId="2008ADC1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Date of Birth</w:t>
            </w:r>
          </w:p>
        </w:tc>
        <w:tc>
          <w:tcPr>
            <w:tcW w:w="3064" w:type="dxa"/>
            <w:gridSpan w:val="2"/>
            <w:shd w:val="clear" w:color="auto" w:fill="auto"/>
          </w:tcPr>
          <w:p w14:paraId="2008ADC2" w14:textId="77777777" w:rsidR="00DB4F41" w:rsidRPr="00B475DD" w:rsidRDefault="00DB4F41" w:rsidP="00516A0F"/>
        </w:tc>
      </w:tr>
      <w:tr w:rsidR="003E53DF" w:rsidRPr="00B475DD" w14:paraId="2008ADC8" w14:textId="77777777" w:rsidTr="005679F8">
        <w:trPr>
          <w:trHeight w:val="325"/>
        </w:trPr>
        <w:tc>
          <w:tcPr>
            <w:tcW w:w="2608" w:type="dxa"/>
            <w:gridSpan w:val="2"/>
            <w:shd w:val="clear" w:color="auto" w:fill="D9D9D9"/>
          </w:tcPr>
          <w:p w14:paraId="2008ADC4" w14:textId="77777777" w:rsidR="003E53DF" w:rsidRPr="000B4807" w:rsidRDefault="00144AAB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First Name</w:t>
            </w:r>
          </w:p>
        </w:tc>
        <w:tc>
          <w:tcPr>
            <w:tcW w:w="2436" w:type="dxa"/>
            <w:shd w:val="clear" w:color="auto" w:fill="auto"/>
          </w:tcPr>
          <w:p w14:paraId="2008ADC5" w14:textId="77777777" w:rsidR="003E53DF" w:rsidRDefault="003E53DF" w:rsidP="00516A0F"/>
        </w:tc>
        <w:tc>
          <w:tcPr>
            <w:tcW w:w="2240" w:type="dxa"/>
            <w:gridSpan w:val="2"/>
            <w:shd w:val="clear" w:color="auto" w:fill="D9D9D9"/>
          </w:tcPr>
          <w:p w14:paraId="2008ADC6" w14:textId="77777777" w:rsidR="003E53DF" w:rsidRPr="000B4807" w:rsidRDefault="00E430B8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Ordination</w:t>
            </w:r>
            <w:r w:rsidR="003E53DF" w:rsidRPr="000B4807">
              <w:rPr>
                <w:b w:val="0"/>
              </w:rPr>
              <w:t xml:space="preserve"> Year</w:t>
            </w:r>
            <w:r w:rsidRPr="000B4807">
              <w:rPr>
                <w:b w:val="0"/>
              </w:rPr>
              <w:t xml:space="preserve"> Deacon</w:t>
            </w:r>
          </w:p>
        </w:tc>
        <w:tc>
          <w:tcPr>
            <w:tcW w:w="3064" w:type="dxa"/>
            <w:gridSpan w:val="2"/>
            <w:shd w:val="clear" w:color="auto" w:fill="auto"/>
          </w:tcPr>
          <w:p w14:paraId="2008ADC7" w14:textId="77777777" w:rsidR="003E53DF" w:rsidRPr="00B475DD" w:rsidRDefault="003E53DF" w:rsidP="00516A0F"/>
        </w:tc>
      </w:tr>
      <w:tr w:rsidR="00386B78" w:rsidRPr="00B475DD" w14:paraId="2008ADCD" w14:textId="77777777" w:rsidTr="005679F8">
        <w:trPr>
          <w:trHeight w:val="310"/>
        </w:trPr>
        <w:tc>
          <w:tcPr>
            <w:tcW w:w="2608" w:type="dxa"/>
            <w:gridSpan w:val="2"/>
            <w:shd w:val="clear" w:color="auto" w:fill="D9D9D9"/>
          </w:tcPr>
          <w:p w14:paraId="2008ADC9" w14:textId="77777777" w:rsidR="00DB4F41" w:rsidRPr="000B4807" w:rsidRDefault="00186F6D" w:rsidP="00A95FAB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Other names</w:t>
            </w:r>
          </w:p>
        </w:tc>
        <w:tc>
          <w:tcPr>
            <w:tcW w:w="2436" w:type="dxa"/>
            <w:shd w:val="clear" w:color="auto" w:fill="auto"/>
          </w:tcPr>
          <w:p w14:paraId="2008ADCA" w14:textId="77777777" w:rsidR="00055440" w:rsidRPr="00B475DD" w:rsidRDefault="00055440" w:rsidP="00516A0F"/>
        </w:tc>
        <w:tc>
          <w:tcPr>
            <w:tcW w:w="2240" w:type="dxa"/>
            <w:gridSpan w:val="2"/>
            <w:shd w:val="clear" w:color="auto" w:fill="D9D9D9"/>
          </w:tcPr>
          <w:p w14:paraId="2008ADCB" w14:textId="77777777" w:rsidR="00DB4F41" w:rsidRPr="000B4807" w:rsidRDefault="003E53DF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Priesting Year</w:t>
            </w:r>
          </w:p>
        </w:tc>
        <w:tc>
          <w:tcPr>
            <w:tcW w:w="3064" w:type="dxa"/>
            <w:gridSpan w:val="2"/>
            <w:shd w:val="clear" w:color="auto" w:fill="auto"/>
          </w:tcPr>
          <w:p w14:paraId="2008ADCC" w14:textId="77777777" w:rsidR="00DB4F41" w:rsidRPr="00B475DD" w:rsidRDefault="00DB4F41" w:rsidP="00516A0F"/>
        </w:tc>
      </w:tr>
      <w:tr w:rsidR="00386B78" w:rsidRPr="00B475DD" w14:paraId="2008ADD2" w14:textId="77777777" w:rsidTr="005679F8">
        <w:trPr>
          <w:trHeight w:val="605"/>
        </w:trPr>
        <w:tc>
          <w:tcPr>
            <w:tcW w:w="2608" w:type="dxa"/>
            <w:gridSpan w:val="2"/>
            <w:shd w:val="clear" w:color="auto" w:fill="D9D9D9"/>
          </w:tcPr>
          <w:p w14:paraId="2008ADCE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Address</w:t>
            </w:r>
          </w:p>
        </w:tc>
        <w:tc>
          <w:tcPr>
            <w:tcW w:w="2436" w:type="dxa"/>
            <w:shd w:val="clear" w:color="auto" w:fill="auto"/>
          </w:tcPr>
          <w:p w14:paraId="2008ADCF" w14:textId="77777777" w:rsidR="0030799E" w:rsidRPr="00B475DD" w:rsidRDefault="0030799E" w:rsidP="00516A0F"/>
        </w:tc>
        <w:tc>
          <w:tcPr>
            <w:tcW w:w="2240" w:type="dxa"/>
            <w:gridSpan w:val="2"/>
            <w:shd w:val="clear" w:color="auto" w:fill="D9D9D9"/>
          </w:tcPr>
          <w:p w14:paraId="2008ADD0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Family</w:t>
            </w:r>
            <w:r w:rsidR="00055440" w:rsidRPr="000B4807">
              <w:rPr>
                <w:b w:val="0"/>
              </w:rPr>
              <w:t xml:space="preserve"> and spouse if applicable</w:t>
            </w:r>
          </w:p>
        </w:tc>
        <w:tc>
          <w:tcPr>
            <w:tcW w:w="3064" w:type="dxa"/>
            <w:gridSpan w:val="2"/>
            <w:shd w:val="clear" w:color="auto" w:fill="auto"/>
          </w:tcPr>
          <w:p w14:paraId="2008ADD1" w14:textId="77777777" w:rsidR="002A17C2" w:rsidRPr="00B475DD" w:rsidRDefault="002A17C2" w:rsidP="00516A0F"/>
        </w:tc>
      </w:tr>
      <w:tr w:rsidR="00386B78" w:rsidRPr="00B475DD" w14:paraId="2008ADD8" w14:textId="77777777" w:rsidTr="005679F8">
        <w:trPr>
          <w:trHeight w:val="473"/>
        </w:trPr>
        <w:tc>
          <w:tcPr>
            <w:tcW w:w="2608" w:type="dxa"/>
            <w:gridSpan w:val="2"/>
            <w:shd w:val="clear" w:color="auto" w:fill="D9D9D9"/>
          </w:tcPr>
          <w:p w14:paraId="2008ADD3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Email address</w:t>
            </w:r>
          </w:p>
        </w:tc>
        <w:tc>
          <w:tcPr>
            <w:tcW w:w="2436" w:type="dxa"/>
            <w:shd w:val="clear" w:color="auto" w:fill="auto"/>
          </w:tcPr>
          <w:p w14:paraId="2008ADD4" w14:textId="77777777" w:rsidR="00F53E63" w:rsidRPr="00B475DD" w:rsidRDefault="00F53E63" w:rsidP="00516A0F"/>
        </w:tc>
        <w:tc>
          <w:tcPr>
            <w:tcW w:w="2240" w:type="dxa"/>
            <w:gridSpan w:val="2"/>
            <w:shd w:val="clear" w:color="auto" w:fill="D9D9D9"/>
          </w:tcPr>
          <w:p w14:paraId="2008ADD5" w14:textId="77777777" w:rsidR="00186F6D" w:rsidRPr="000B4807" w:rsidRDefault="003E53DF" w:rsidP="00B475DD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  <w:sz w:val="18"/>
                <w:szCs w:val="18"/>
              </w:rPr>
              <w:t>Tradition e</w:t>
            </w:r>
            <w:r w:rsidR="00D04DFA"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>g</w:t>
            </w:r>
            <w:r w:rsidR="00D04DFA"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 xml:space="preserve"> Evangelical/Charismatic/</w:t>
            </w:r>
          </w:p>
          <w:p w14:paraId="2008ADD6" w14:textId="77777777" w:rsidR="0030799E" w:rsidRPr="000B4807" w:rsidRDefault="003E53DF" w:rsidP="00B475DD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  <w:sz w:val="18"/>
                <w:szCs w:val="18"/>
              </w:rPr>
              <w:t>Catholic</w:t>
            </w:r>
          </w:p>
        </w:tc>
        <w:tc>
          <w:tcPr>
            <w:tcW w:w="3064" w:type="dxa"/>
            <w:gridSpan w:val="2"/>
            <w:shd w:val="clear" w:color="auto" w:fill="auto"/>
          </w:tcPr>
          <w:p w14:paraId="2008ADD7" w14:textId="77777777" w:rsidR="00DB4F41" w:rsidRPr="00B475DD" w:rsidRDefault="00DB4F41" w:rsidP="00516A0F"/>
        </w:tc>
      </w:tr>
      <w:tr w:rsidR="00386B78" w:rsidRPr="00B475DD" w14:paraId="2008ADDD" w14:textId="77777777" w:rsidTr="005679F8">
        <w:trPr>
          <w:trHeight w:val="310"/>
        </w:trPr>
        <w:tc>
          <w:tcPr>
            <w:tcW w:w="2608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008ADD9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Phone number</w:t>
            </w:r>
          </w:p>
        </w:tc>
        <w:tc>
          <w:tcPr>
            <w:tcW w:w="2436" w:type="dxa"/>
            <w:tcBorders>
              <w:bottom w:val="single" w:sz="4" w:space="0" w:color="000000"/>
            </w:tcBorders>
            <w:shd w:val="clear" w:color="auto" w:fill="auto"/>
          </w:tcPr>
          <w:p w14:paraId="2008ADDA" w14:textId="77777777" w:rsidR="00DB4F41" w:rsidRPr="00B475DD" w:rsidRDefault="00DB4F41" w:rsidP="00516A0F"/>
        </w:tc>
        <w:tc>
          <w:tcPr>
            <w:tcW w:w="224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008ADDB" w14:textId="77777777" w:rsidR="00DB4F41" w:rsidRPr="000B4807" w:rsidRDefault="00055440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Mobile</w:t>
            </w:r>
          </w:p>
        </w:tc>
        <w:tc>
          <w:tcPr>
            <w:tcW w:w="306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008ADDC" w14:textId="77777777" w:rsidR="00DB4F41" w:rsidRPr="00B475DD" w:rsidRDefault="00DB4F41" w:rsidP="00516A0F"/>
        </w:tc>
      </w:tr>
      <w:tr w:rsidR="00DB4F41" w:rsidRPr="00B475DD" w14:paraId="2008ADDF" w14:textId="77777777" w:rsidTr="005679F8">
        <w:trPr>
          <w:trHeight w:val="295"/>
        </w:trPr>
        <w:tc>
          <w:tcPr>
            <w:tcW w:w="10348" w:type="dxa"/>
            <w:gridSpan w:val="7"/>
            <w:shd w:val="clear" w:color="auto" w:fill="D9D9D9"/>
          </w:tcPr>
          <w:p w14:paraId="2008ADDE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Education – Theological college, academic qualifications, professional/technical training qualifications</w:t>
            </w:r>
          </w:p>
        </w:tc>
      </w:tr>
      <w:tr w:rsidR="0030799E" w:rsidRPr="00B475DD" w14:paraId="2008ADE1" w14:textId="77777777" w:rsidTr="005679F8">
        <w:trPr>
          <w:trHeight w:hRule="exact" w:val="917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008ADE0" w14:textId="77777777" w:rsidR="00CE6309" w:rsidRPr="00B475DD" w:rsidRDefault="00CE6309" w:rsidP="00B475DD">
            <w:pPr>
              <w:pStyle w:val="Label"/>
            </w:pPr>
          </w:p>
        </w:tc>
      </w:tr>
      <w:tr w:rsidR="00DB7B5C" w:rsidRPr="00B475DD" w14:paraId="2008ADE3" w14:textId="77777777" w:rsidTr="005679F8">
        <w:trPr>
          <w:trHeight w:val="295"/>
        </w:trPr>
        <w:tc>
          <w:tcPr>
            <w:tcW w:w="10348" w:type="dxa"/>
            <w:gridSpan w:val="7"/>
            <w:shd w:val="clear" w:color="auto" w:fill="D9D9D9"/>
          </w:tcPr>
          <w:p w14:paraId="2008ADE2" w14:textId="39140A96" w:rsidR="00DB7B5C" w:rsidRPr="00B475DD" w:rsidRDefault="00E77920" w:rsidP="00B475DD">
            <w:pPr>
              <w:pStyle w:val="Label"/>
            </w:pPr>
            <w:r w:rsidRPr="000B4807">
              <w:rPr>
                <w:b w:val="0"/>
              </w:rPr>
              <w:t xml:space="preserve">Main </w:t>
            </w:r>
            <w:r w:rsidR="00B47179">
              <w:rPr>
                <w:b w:val="0"/>
              </w:rPr>
              <w:t>o</w:t>
            </w:r>
            <w:r w:rsidRPr="000B4807">
              <w:rPr>
                <w:b w:val="0"/>
              </w:rPr>
              <w:t>ccupations prior to ordination detailing main role</w:t>
            </w:r>
            <w:r w:rsidR="00B57332" w:rsidRPr="000B4807">
              <w:rPr>
                <w:b w:val="0"/>
              </w:rPr>
              <w:t>s</w:t>
            </w:r>
            <w:r w:rsidRPr="000B4807">
              <w:rPr>
                <w:b w:val="0"/>
              </w:rPr>
              <w:t xml:space="preserve"> in reverse chronological order</w:t>
            </w:r>
          </w:p>
        </w:tc>
      </w:tr>
      <w:tr w:rsidR="00542220" w:rsidRPr="00542220" w14:paraId="2008ADE7" w14:textId="77777777" w:rsidTr="005679F8">
        <w:trPr>
          <w:trHeight w:hRule="exact" w:val="1208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008ADE4" w14:textId="77777777" w:rsidR="00C50AB6" w:rsidRPr="000B4807" w:rsidRDefault="00C50AB6" w:rsidP="0030799E">
            <w:pPr>
              <w:rPr>
                <w:color w:val="FF0000"/>
              </w:rPr>
            </w:pPr>
          </w:p>
          <w:p w14:paraId="2008ADE5" w14:textId="77777777" w:rsidR="00055440" w:rsidRPr="000B4807" w:rsidRDefault="00055440" w:rsidP="0030799E">
            <w:pPr>
              <w:rPr>
                <w:color w:val="FF0000"/>
              </w:rPr>
            </w:pPr>
          </w:p>
          <w:p w14:paraId="2008ADE6" w14:textId="77777777" w:rsidR="00CE6309" w:rsidRPr="000B4807" w:rsidRDefault="00CE6309" w:rsidP="0030799E">
            <w:pPr>
              <w:rPr>
                <w:color w:val="FF0000"/>
              </w:rPr>
            </w:pPr>
          </w:p>
        </w:tc>
      </w:tr>
      <w:tr w:rsidR="00055440" w:rsidRPr="00B475DD" w14:paraId="2008ADE9" w14:textId="77777777" w:rsidTr="005679F8">
        <w:trPr>
          <w:trHeight w:val="310"/>
        </w:trPr>
        <w:tc>
          <w:tcPr>
            <w:tcW w:w="10348" w:type="dxa"/>
            <w:gridSpan w:val="7"/>
            <w:shd w:val="clear" w:color="auto" w:fill="D9D9D9"/>
          </w:tcPr>
          <w:p w14:paraId="2008ADE8" w14:textId="473D0FC9" w:rsidR="00055440" w:rsidRPr="000B4807" w:rsidRDefault="00E77920" w:rsidP="0030799E">
            <w:pPr>
              <w:rPr>
                <w:b/>
              </w:rPr>
            </w:pPr>
            <w:r>
              <w:t xml:space="preserve">Experience of </w:t>
            </w:r>
            <w:r w:rsidR="00B47179">
              <w:t>l</w:t>
            </w:r>
            <w:r>
              <w:t>eadership within a church prior to ordination</w:t>
            </w:r>
          </w:p>
        </w:tc>
      </w:tr>
      <w:tr w:rsidR="00DB7B5C" w:rsidRPr="00B475DD" w14:paraId="2008ADF2" w14:textId="77777777" w:rsidTr="005679F8">
        <w:trPr>
          <w:trHeight w:hRule="exact" w:val="1210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008ADEA" w14:textId="77777777" w:rsidR="00E1267F" w:rsidRDefault="00E1267F" w:rsidP="0030799E"/>
          <w:p w14:paraId="2008ADEB" w14:textId="77777777" w:rsidR="00E1267F" w:rsidRDefault="00E1267F" w:rsidP="0030799E"/>
          <w:p w14:paraId="2008ADEC" w14:textId="77777777" w:rsidR="00E1267F" w:rsidRDefault="00E1267F" w:rsidP="0030799E"/>
          <w:p w14:paraId="2008ADED" w14:textId="77777777" w:rsidR="00E1267F" w:rsidRDefault="00E1267F" w:rsidP="0030799E"/>
          <w:p w14:paraId="2008ADEE" w14:textId="77777777" w:rsidR="00E1267F" w:rsidRDefault="00E1267F" w:rsidP="0030799E"/>
          <w:p w14:paraId="2008ADEF" w14:textId="77777777" w:rsidR="00E1267F" w:rsidRDefault="00E1267F" w:rsidP="0030799E"/>
          <w:p w14:paraId="2008ADF0" w14:textId="77777777" w:rsidR="00E1267F" w:rsidRDefault="00E1267F" w:rsidP="0030799E"/>
          <w:p w14:paraId="2008ADF1" w14:textId="77777777" w:rsidR="00E1267F" w:rsidRPr="00B475DD" w:rsidRDefault="00E1267F" w:rsidP="0030799E"/>
        </w:tc>
      </w:tr>
      <w:tr w:rsidR="00055440" w:rsidRPr="00B475DD" w14:paraId="2008ADF4" w14:textId="77777777" w:rsidTr="005679F8">
        <w:trPr>
          <w:trHeight w:val="310"/>
        </w:trPr>
        <w:tc>
          <w:tcPr>
            <w:tcW w:w="10348" w:type="dxa"/>
            <w:gridSpan w:val="7"/>
            <w:shd w:val="clear" w:color="auto" w:fill="D9D9D9"/>
          </w:tcPr>
          <w:p w14:paraId="2008ADF3" w14:textId="66EBBB6F" w:rsidR="00055440" w:rsidRPr="00EB6723" w:rsidRDefault="00055440" w:rsidP="0030799E">
            <w:r w:rsidRPr="00EB6723">
              <w:t>Do you have any family</w:t>
            </w:r>
            <w:r w:rsidR="00B47179">
              <w:t xml:space="preserve"> or other</w:t>
            </w:r>
            <w:bookmarkStart w:id="0" w:name="_GoBack"/>
            <w:bookmarkEnd w:id="0"/>
            <w:r w:rsidRPr="00EB6723">
              <w:t xml:space="preserve"> reasons for staying in a particular area?</w:t>
            </w:r>
          </w:p>
        </w:tc>
      </w:tr>
      <w:tr w:rsidR="00055440" w:rsidRPr="00B475DD" w14:paraId="2008ADF8" w14:textId="77777777" w:rsidTr="005679F8">
        <w:trPr>
          <w:trHeight w:hRule="exact" w:val="913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008ADF5" w14:textId="77777777" w:rsidR="00055440" w:rsidRDefault="00055440" w:rsidP="0030799E"/>
          <w:p w14:paraId="2008ADF6" w14:textId="77777777" w:rsidR="00E1267F" w:rsidRDefault="00E1267F" w:rsidP="0030799E"/>
          <w:p w14:paraId="2008ADF7" w14:textId="77777777" w:rsidR="00913087" w:rsidRDefault="00913087" w:rsidP="0030799E"/>
        </w:tc>
      </w:tr>
      <w:tr w:rsidR="00055440" w:rsidRPr="00B475DD" w14:paraId="2008ADFB" w14:textId="77777777" w:rsidTr="005679F8">
        <w:trPr>
          <w:trHeight w:val="620"/>
        </w:trPr>
        <w:tc>
          <w:tcPr>
            <w:tcW w:w="10348" w:type="dxa"/>
            <w:gridSpan w:val="7"/>
            <w:shd w:val="clear" w:color="auto" w:fill="D9D9D9"/>
          </w:tcPr>
          <w:p w14:paraId="2008ADF9" w14:textId="46D3394C" w:rsidR="00055440" w:rsidRPr="00EB6723" w:rsidRDefault="00055440" w:rsidP="0030799E">
            <w:r w:rsidRPr="00EB6723">
              <w:t>Do you have particular</w:t>
            </w:r>
            <w:r w:rsidR="003E53DF" w:rsidRPr="00EB6723">
              <w:t xml:space="preserve"> views </w:t>
            </w:r>
            <w:r w:rsidR="003408C3">
              <w:t xml:space="preserve">which would help us find a good fit with a </w:t>
            </w:r>
            <w:proofErr w:type="gramStart"/>
            <w:r w:rsidR="003408C3">
              <w:t>parish</w:t>
            </w:r>
            <w:proofErr w:type="gramEnd"/>
          </w:p>
          <w:p w14:paraId="2008ADFA" w14:textId="77777777" w:rsidR="00055440" w:rsidRDefault="00055440" w:rsidP="0030799E">
            <w:r w:rsidRPr="00EB6723">
              <w:t>E</w:t>
            </w:r>
            <w:r w:rsidR="00D04DFA">
              <w:t>.</w:t>
            </w:r>
            <w:r w:rsidRPr="00EB6723">
              <w:t>g</w:t>
            </w:r>
            <w:r w:rsidR="00D04DFA">
              <w:t>.</w:t>
            </w:r>
            <w:r w:rsidRPr="00EB6723">
              <w:t xml:space="preserve">, women’s ministry, charismatic issues, </w:t>
            </w:r>
            <w:r w:rsidR="003E53DF" w:rsidRPr="00EB6723">
              <w:t xml:space="preserve">baptism, (re)marriage, </w:t>
            </w:r>
            <w:r w:rsidR="00883D22" w:rsidRPr="00EB6723">
              <w:t xml:space="preserve">human </w:t>
            </w:r>
            <w:r w:rsidR="003E53DF" w:rsidRPr="00EB6723">
              <w:t>sexuality?</w:t>
            </w:r>
          </w:p>
        </w:tc>
      </w:tr>
      <w:tr w:rsidR="00055440" w:rsidRPr="00B475DD" w14:paraId="2008ADFF" w14:textId="77777777" w:rsidTr="005679F8">
        <w:trPr>
          <w:trHeight w:hRule="exact" w:val="902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2008ADFC" w14:textId="77777777" w:rsidR="00C50AB6" w:rsidRDefault="00C50AB6" w:rsidP="0030799E"/>
          <w:p w14:paraId="2008ADFD" w14:textId="77777777" w:rsidR="00144AAB" w:rsidRDefault="00144AAB" w:rsidP="0030799E"/>
          <w:p w14:paraId="2008ADFE" w14:textId="77777777" w:rsidR="00E1267F" w:rsidRDefault="00E1267F" w:rsidP="0030799E"/>
        </w:tc>
      </w:tr>
      <w:tr w:rsidR="0030799E" w:rsidRPr="00B475DD" w14:paraId="2008AE01" w14:textId="77777777" w:rsidTr="005679F8">
        <w:trPr>
          <w:trHeight w:val="325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14:paraId="2008AE00" w14:textId="77777777" w:rsidR="0030799E" w:rsidRPr="00EB6723" w:rsidRDefault="0030799E" w:rsidP="0030799E">
            <w:r w:rsidRPr="00EB6723">
              <w:t>Positions held since ordination in reverse chronological order</w:t>
            </w:r>
            <w:r w:rsidR="00E77920" w:rsidRPr="00EB6723">
              <w:t xml:space="preserve"> include key national church or diocesan responsibilities</w:t>
            </w:r>
          </w:p>
        </w:tc>
      </w:tr>
      <w:tr w:rsidR="00386B78" w:rsidRPr="00B475DD" w14:paraId="2008AE06" w14:textId="77777777" w:rsidTr="005679F8">
        <w:trPr>
          <w:trHeight w:val="310"/>
        </w:trPr>
        <w:tc>
          <w:tcPr>
            <w:tcW w:w="2253" w:type="dxa"/>
            <w:shd w:val="clear" w:color="auto" w:fill="D9D9D9"/>
          </w:tcPr>
          <w:p w14:paraId="2008AE02" w14:textId="77777777" w:rsidR="0012566B" w:rsidRPr="00B475DD" w:rsidRDefault="0030799E" w:rsidP="00E25F48">
            <w:r>
              <w:t>Post</w:t>
            </w:r>
          </w:p>
        </w:tc>
        <w:tc>
          <w:tcPr>
            <w:tcW w:w="3522" w:type="dxa"/>
            <w:gridSpan w:val="3"/>
            <w:shd w:val="clear" w:color="auto" w:fill="D9D9D9"/>
          </w:tcPr>
          <w:p w14:paraId="2008AE03" w14:textId="77777777" w:rsidR="0012566B" w:rsidRPr="00B475DD" w:rsidRDefault="0030799E" w:rsidP="00516A0F">
            <w:r>
              <w:t>Parish</w:t>
            </w:r>
          </w:p>
        </w:tc>
        <w:tc>
          <w:tcPr>
            <w:tcW w:w="1600" w:type="dxa"/>
            <w:gridSpan w:val="2"/>
            <w:shd w:val="clear" w:color="auto" w:fill="D9D9D9"/>
          </w:tcPr>
          <w:p w14:paraId="2008AE04" w14:textId="77777777" w:rsidR="0012566B" w:rsidRPr="00B475DD" w:rsidRDefault="0030799E" w:rsidP="00516A0F">
            <w:r>
              <w:t>Diocese</w:t>
            </w:r>
          </w:p>
        </w:tc>
        <w:tc>
          <w:tcPr>
            <w:tcW w:w="2973" w:type="dxa"/>
            <w:shd w:val="clear" w:color="auto" w:fill="D9D9D9"/>
          </w:tcPr>
          <w:p w14:paraId="2008AE05" w14:textId="77777777" w:rsidR="0012566B" w:rsidRPr="00B475DD" w:rsidRDefault="0030799E" w:rsidP="00516A0F">
            <w:r>
              <w:t>From                         To</w:t>
            </w:r>
          </w:p>
        </w:tc>
      </w:tr>
      <w:tr w:rsidR="00386B78" w:rsidRPr="00B475DD" w14:paraId="2008AE0B" w14:textId="77777777" w:rsidTr="00F528AD">
        <w:trPr>
          <w:trHeight w:val="578"/>
        </w:trPr>
        <w:tc>
          <w:tcPr>
            <w:tcW w:w="2253" w:type="dxa"/>
            <w:shd w:val="clear" w:color="auto" w:fill="auto"/>
          </w:tcPr>
          <w:p w14:paraId="2008AE07" w14:textId="77777777" w:rsidR="001B3A95" w:rsidRPr="00B475DD" w:rsidRDefault="001B3A95" w:rsidP="00E25F48"/>
        </w:tc>
        <w:tc>
          <w:tcPr>
            <w:tcW w:w="3522" w:type="dxa"/>
            <w:gridSpan w:val="3"/>
            <w:shd w:val="clear" w:color="auto" w:fill="auto"/>
          </w:tcPr>
          <w:p w14:paraId="2008AE08" w14:textId="77777777" w:rsidR="0012566B" w:rsidRPr="00B475DD" w:rsidRDefault="0012566B" w:rsidP="00516A0F"/>
        </w:tc>
        <w:tc>
          <w:tcPr>
            <w:tcW w:w="1600" w:type="dxa"/>
            <w:gridSpan w:val="2"/>
            <w:shd w:val="clear" w:color="auto" w:fill="auto"/>
          </w:tcPr>
          <w:p w14:paraId="2008AE09" w14:textId="77777777" w:rsidR="0012566B" w:rsidRPr="00B475DD" w:rsidRDefault="0012566B" w:rsidP="00516A0F"/>
        </w:tc>
        <w:tc>
          <w:tcPr>
            <w:tcW w:w="2973" w:type="dxa"/>
            <w:shd w:val="clear" w:color="auto" w:fill="auto"/>
          </w:tcPr>
          <w:p w14:paraId="2008AE0A" w14:textId="77777777" w:rsidR="0012566B" w:rsidRPr="00B475DD" w:rsidRDefault="0012566B" w:rsidP="00516A0F"/>
        </w:tc>
      </w:tr>
      <w:tr w:rsidR="003E53DF" w:rsidRPr="00B475DD" w14:paraId="2008AE1A" w14:textId="77777777" w:rsidTr="00F528AD">
        <w:trPr>
          <w:trHeight w:val="686"/>
        </w:trPr>
        <w:tc>
          <w:tcPr>
            <w:tcW w:w="2253" w:type="dxa"/>
            <w:shd w:val="clear" w:color="auto" w:fill="auto"/>
          </w:tcPr>
          <w:p w14:paraId="2008AE16" w14:textId="77777777" w:rsidR="003E53DF" w:rsidRPr="00B475DD" w:rsidRDefault="003E53DF" w:rsidP="00E25F48"/>
        </w:tc>
        <w:tc>
          <w:tcPr>
            <w:tcW w:w="3522" w:type="dxa"/>
            <w:gridSpan w:val="3"/>
            <w:shd w:val="clear" w:color="auto" w:fill="auto"/>
          </w:tcPr>
          <w:p w14:paraId="2008AE17" w14:textId="77777777" w:rsidR="003E53DF" w:rsidRPr="00B475DD" w:rsidRDefault="003E53DF" w:rsidP="00516A0F"/>
        </w:tc>
        <w:tc>
          <w:tcPr>
            <w:tcW w:w="1600" w:type="dxa"/>
            <w:gridSpan w:val="2"/>
            <w:shd w:val="clear" w:color="auto" w:fill="auto"/>
          </w:tcPr>
          <w:p w14:paraId="2008AE18" w14:textId="77777777" w:rsidR="003E53DF" w:rsidRPr="00B475DD" w:rsidRDefault="003E53DF" w:rsidP="00516A0F"/>
        </w:tc>
        <w:tc>
          <w:tcPr>
            <w:tcW w:w="2973" w:type="dxa"/>
            <w:shd w:val="clear" w:color="auto" w:fill="auto"/>
          </w:tcPr>
          <w:p w14:paraId="2008AE19" w14:textId="77777777" w:rsidR="003E53DF" w:rsidRPr="00B475DD" w:rsidRDefault="003E53DF" w:rsidP="00516A0F"/>
        </w:tc>
      </w:tr>
      <w:tr w:rsidR="0063646D" w:rsidRPr="00B475DD" w14:paraId="298DE4DE" w14:textId="77777777" w:rsidTr="00F528AD">
        <w:trPr>
          <w:trHeight w:val="686"/>
        </w:trPr>
        <w:tc>
          <w:tcPr>
            <w:tcW w:w="2253" w:type="dxa"/>
            <w:shd w:val="clear" w:color="auto" w:fill="auto"/>
          </w:tcPr>
          <w:p w14:paraId="005C0FAB" w14:textId="77777777" w:rsidR="0063646D" w:rsidRPr="00B475DD" w:rsidRDefault="0063646D" w:rsidP="00E25F48"/>
        </w:tc>
        <w:tc>
          <w:tcPr>
            <w:tcW w:w="3522" w:type="dxa"/>
            <w:gridSpan w:val="3"/>
            <w:shd w:val="clear" w:color="auto" w:fill="auto"/>
          </w:tcPr>
          <w:p w14:paraId="66D1C40C" w14:textId="77777777" w:rsidR="0063646D" w:rsidRPr="00B475DD" w:rsidRDefault="0063646D" w:rsidP="00516A0F"/>
        </w:tc>
        <w:tc>
          <w:tcPr>
            <w:tcW w:w="1600" w:type="dxa"/>
            <w:gridSpan w:val="2"/>
            <w:shd w:val="clear" w:color="auto" w:fill="auto"/>
          </w:tcPr>
          <w:p w14:paraId="185AF1A8" w14:textId="77777777" w:rsidR="0063646D" w:rsidRPr="00B475DD" w:rsidRDefault="0063646D" w:rsidP="00516A0F"/>
        </w:tc>
        <w:tc>
          <w:tcPr>
            <w:tcW w:w="2973" w:type="dxa"/>
            <w:shd w:val="clear" w:color="auto" w:fill="auto"/>
          </w:tcPr>
          <w:p w14:paraId="73F56E1B" w14:textId="77777777" w:rsidR="0063646D" w:rsidRPr="00B475DD" w:rsidRDefault="0063646D" w:rsidP="00516A0F"/>
        </w:tc>
      </w:tr>
      <w:tr w:rsidR="00F11A33" w:rsidRPr="00B475DD" w14:paraId="584E9A53" w14:textId="77777777" w:rsidTr="0063646D">
        <w:trPr>
          <w:cantSplit/>
          <w:trHeight w:hRule="exact" w:val="598"/>
        </w:trPr>
        <w:tc>
          <w:tcPr>
            <w:tcW w:w="2253" w:type="dxa"/>
            <w:shd w:val="clear" w:color="auto" w:fill="auto"/>
          </w:tcPr>
          <w:p w14:paraId="7A272436" w14:textId="77777777" w:rsidR="00F11A33" w:rsidRDefault="00F11A33" w:rsidP="00E25F48"/>
        </w:tc>
        <w:tc>
          <w:tcPr>
            <w:tcW w:w="3522" w:type="dxa"/>
            <w:gridSpan w:val="3"/>
            <w:shd w:val="clear" w:color="auto" w:fill="auto"/>
          </w:tcPr>
          <w:p w14:paraId="4AA52F6A" w14:textId="77777777" w:rsidR="00F11A33" w:rsidRDefault="00F11A33" w:rsidP="00516A0F"/>
        </w:tc>
        <w:tc>
          <w:tcPr>
            <w:tcW w:w="1600" w:type="dxa"/>
            <w:gridSpan w:val="2"/>
            <w:shd w:val="clear" w:color="auto" w:fill="auto"/>
          </w:tcPr>
          <w:p w14:paraId="3E18E2D4" w14:textId="77777777" w:rsidR="00F11A33" w:rsidRPr="00B475DD" w:rsidRDefault="00F11A33" w:rsidP="00516A0F"/>
        </w:tc>
        <w:tc>
          <w:tcPr>
            <w:tcW w:w="2973" w:type="dxa"/>
            <w:shd w:val="clear" w:color="auto" w:fill="auto"/>
          </w:tcPr>
          <w:p w14:paraId="5BC2B961" w14:textId="77777777" w:rsidR="00F11A33" w:rsidRPr="00B475DD" w:rsidRDefault="00F11A33" w:rsidP="00516A0F"/>
        </w:tc>
      </w:tr>
      <w:tr w:rsidR="00F528AD" w:rsidRPr="00B475DD" w14:paraId="2997AAB1" w14:textId="77777777" w:rsidTr="0063646D">
        <w:trPr>
          <w:cantSplit/>
          <w:trHeight w:hRule="exact" w:val="598"/>
        </w:trPr>
        <w:tc>
          <w:tcPr>
            <w:tcW w:w="2253" w:type="dxa"/>
            <w:shd w:val="clear" w:color="auto" w:fill="auto"/>
          </w:tcPr>
          <w:p w14:paraId="4681BE2D" w14:textId="7C0DAE65" w:rsidR="00F528AD" w:rsidRDefault="00F528AD" w:rsidP="00E25F48"/>
          <w:p w14:paraId="33E847BC" w14:textId="77777777" w:rsidR="0063646D" w:rsidRDefault="0063646D" w:rsidP="00E25F48"/>
          <w:p w14:paraId="4050EFD6" w14:textId="77777777" w:rsidR="0063646D" w:rsidRDefault="0063646D" w:rsidP="00E25F48"/>
          <w:p w14:paraId="23D58233" w14:textId="7A699A4A" w:rsidR="0063646D" w:rsidRPr="00B475DD" w:rsidRDefault="0063646D" w:rsidP="00E25F48"/>
        </w:tc>
        <w:tc>
          <w:tcPr>
            <w:tcW w:w="3522" w:type="dxa"/>
            <w:gridSpan w:val="3"/>
            <w:shd w:val="clear" w:color="auto" w:fill="auto"/>
          </w:tcPr>
          <w:p w14:paraId="50F0B465" w14:textId="77777777" w:rsidR="00F528AD" w:rsidRDefault="00F528AD" w:rsidP="00516A0F"/>
        </w:tc>
        <w:tc>
          <w:tcPr>
            <w:tcW w:w="1600" w:type="dxa"/>
            <w:gridSpan w:val="2"/>
            <w:shd w:val="clear" w:color="auto" w:fill="auto"/>
          </w:tcPr>
          <w:p w14:paraId="3D4566AD" w14:textId="77777777" w:rsidR="00F528AD" w:rsidRPr="00B475DD" w:rsidRDefault="00F528AD" w:rsidP="00516A0F"/>
        </w:tc>
        <w:tc>
          <w:tcPr>
            <w:tcW w:w="2973" w:type="dxa"/>
            <w:shd w:val="clear" w:color="auto" w:fill="auto"/>
          </w:tcPr>
          <w:p w14:paraId="2A80C87A" w14:textId="77777777" w:rsidR="00F528AD" w:rsidRPr="00B475DD" w:rsidRDefault="00F528AD" w:rsidP="00516A0F"/>
        </w:tc>
      </w:tr>
    </w:tbl>
    <w:p w14:paraId="7114D8A0" w14:textId="77777777" w:rsidR="0063646D" w:rsidRDefault="0063646D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1418"/>
        <w:gridCol w:w="425"/>
        <w:gridCol w:w="1418"/>
        <w:gridCol w:w="425"/>
        <w:gridCol w:w="992"/>
        <w:gridCol w:w="425"/>
        <w:gridCol w:w="1276"/>
        <w:gridCol w:w="425"/>
        <w:gridCol w:w="1447"/>
        <w:gridCol w:w="396"/>
      </w:tblGrid>
      <w:tr w:rsidR="005679F8" w14:paraId="7419185B" w14:textId="77777777" w:rsidTr="00CC255D">
        <w:tc>
          <w:tcPr>
            <w:tcW w:w="10348" w:type="dxa"/>
            <w:gridSpan w:val="12"/>
            <w:tcBorders>
              <w:right w:val="single" w:sz="8" w:space="0" w:color="000000"/>
            </w:tcBorders>
            <w:shd w:val="clear" w:color="auto" w:fill="D9D9D9"/>
          </w:tcPr>
          <w:p w14:paraId="476E78B2" w14:textId="7C6AEC01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>State the main emphasis of your ministry for last 5 years</w:t>
            </w:r>
            <w:r w:rsidR="006910C3">
              <w:rPr>
                <w:b/>
              </w:rPr>
              <w:t>. What have been the significant developments and challenges?</w:t>
            </w:r>
          </w:p>
        </w:tc>
      </w:tr>
      <w:tr w:rsidR="005679F8" w14:paraId="1F581789" w14:textId="77777777" w:rsidTr="007F5B13">
        <w:trPr>
          <w:trHeight w:hRule="exact" w:val="3786"/>
        </w:trPr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0519A24" w14:textId="7BA7CF46" w:rsidR="00CC255D" w:rsidRDefault="00CC255D" w:rsidP="00452960"/>
          <w:p w14:paraId="6FC7A670" w14:textId="6256ECF3" w:rsidR="00CC255D" w:rsidRDefault="00CC255D" w:rsidP="00452960"/>
          <w:p w14:paraId="3BCD00DE" w14:textId="77777777" w:rsidR="00CC255D" w:rsidRDefault="00CC255D" w:rsidP="00452960"/>
          <w:p w14:paraId="506AD1F0" w14:textId="77777777" w:rsidR="005679F8" w:rsidRDefault="005679F8" w:rsidP="00452960"/>
          <w:p w14:paraId="2D04CDB0" w14:textId="77777777" w:rsidR="005679F8" w:rsidRDefault="005679F8" w:rsidP="00452960"/>
          <w:p w14:paraId="2C53A930" w14:textId="77777777" w:rsidR="005679F8" w:rsidRDefault="005679F8" w:rsidP="00452960"/>
          <w:p w14:paraId="208E5E85" w14:textId="77777777" w:rsidR="005679F8" w:rsidRDefault="005679F8" w:rsidP="00452960"/>
          <w:p w14:paraId="10CCE41E" w14:textId="77777777" w:rsidR="005679F8" w:rsidRDefault="005679F8" w:rsidP="00452960"/>
        </w:tc>
      </w:tr>
      <w:tr w:rsidR="005679F8" w14:paraId="35432736" w14:textId="77777777" w:rsidTr="00CC255D"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118BA4EF" w14:textId="77777777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>What are you realistically looking for in terms of your next post?</w:t>
            </w:r>
          </w:p>
        </w:tc>
      </w:tr>
      <w:tr w:rsidR="005679F8" w14:paraId="0BA2CA94" w14:textId="77777777" w:rsidTr="00CC255D">
        <w:trPr>
          <w:trHeight w:val="2068"/>
        </w:trPr>
        <w:tc>
          <w:tcPr>
            <w:tcW w:w="10348" w:type="dxa"/>
            <w:gridSpan w:val="12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C4419E8" w14:textId="26D191EC" w:rsidR="00F528AD" w:rsidRPr="002A17C2" w:rsidRDefault="00F528AD" w:rsidP="00452960">
            <w:pPr>
              <w:tabs>
                <w:tab w:val="left" w:pos="7305"/>
              </w:tabs>
              <w:rPr>
                <w:sz w:val="18"/>
                <w:szCs w:val="18"/>
              </w:rPr>
            </w:pPr>
          </w:p>
        </w:tc>
      </w:tr>
      <w:tr w:rsidR="00F528AD" w:rsidRPr="00BE36C8" w14:paraId="4C7850E7" w14:textId="77777777" w:rsidTr="00CC255D">
        <w:trPr>
          <w:trHeight w:val="266"/>
        </w:trPr>
        <w:tc>
          <w:tcPr>
            <w:tcW w:w="10348" w:type="dxa"/>
            <w:gridSpan w:val="12"/>
            <w:tcBorders>
              <w:bottom w:val="single" w:sz="24" w:space="0" w:color="auto"/>
              <w:right w:val="single" w:sz="8" w:space="0" w:color="000000"/>
            </w:tcBorders>
            <w:shd w:val="clear" w:color="auto" w:fill="FFFFFF"/>
          </w:tcPr>
          <w:p w14:paraId="1A9475CF" w14:textId="432C5ACE" w:rsidR="00F528AD" w:rsidRPr="000B4807" w:rsidRDefault="00F528AD" w:rsidP="00452960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Areas and situations etc.  where you would be willing to serve</w:t>
            </w:r>
          </w:p>
        </w:tc>
      </w:tr>
      <w:tr w:rsidR="00A64D3C" w:rsidRPr="00BE36C8" w14:paraId="2008AE30" w14:textId="77777777" w:rsidTr="0084127A">
        <w:trPr>
          <w:trHeight w:val="266"/>
        </w:trPr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A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Location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B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Parish Features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C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Parish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D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Worship</w:t>
            </w: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E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post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000000"/>
            </w:tcBorders>
            <w:shd w:val="clear" w:color="auto" w:fill="A6A6A6"/>
            <w:vAlign w:val="bottom"/>
          </w:tcPr>
          <w:p w14:paraId="2008AE2F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Minister in</w:t>
            </w:r>
          </w:p>
        </w:tc>
      </w:tr>
      <w:tr w:rsidR="005679F8" w:rsidRPr="00BE36C8" w14:paraId="2008AE3E" w14:textId="77777777" w:rsidTr="0084127A">
        <w:trPr>
          <w:trHeight w:val="20"/>
        </w:trPr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1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North East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32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3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4" w14:textId="00161343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Choral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Tradition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3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37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All age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3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A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Incumbent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2008AE3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Mixed Team</w:t>
            </w:r>
          </w:p>
        </w:tc>
        <w:tc>
          <w:tcPr>
            <w:tcW w:w="396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3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4F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F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North West</w:t>
            </w:r>
          </w:p>
          <w:p w14:paraId="2008AE40" w14:textId="77777777" w:rsidR="005679F8" w:rsidRPr="00A64D3C" w:rsidRDefault="005679F8" w:rsidP="005679F8">
            <w:pPr>
              <w:tabs>
                <w:tab w:val="left" w:pos="735"/>
              </w:tabs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41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2" w14:textId="69EDAFE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Plant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43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4" w14:textId="0CD8B0B9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Market Town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4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BCP</w:t>
            </w:r>
          </w:p>
          <w:p w14:paraId="2008AE4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48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A" w14:textId="24487E96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Vicar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4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0B4807">
              <w:rPr>
                <w:sz w:val="16"/>
                <w:szCs w:val="16"/>
              </w:rPr>
              <w:t>Non Evangelical</w:t>
            </w:r>
            <w:proofErr w:type="gramEnd"/>
          </w:p>
          <w:p w14:paraId="2008AE4D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4E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5E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0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51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52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3" w14:textId="5E822475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Schools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54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5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Inner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56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Common</w:t>
            </w:r>
          </w:p>
          <w:p w14:paraId="2008AE5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Worship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5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0C2D16E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Associate Vicar</w:t>
            </w:r>
          </w:p>
          <w:p w14:paraId="2008AE5A" w14:textId="51C26CB1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5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5C" w14:textId="566AEAD7" w:rsidR="005679F8" w:rsidRPr="000B4807" w:rsidRDefault="006910C3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Mission</w:t>
            </w:r>
            <w:r>
              <w:rPr>
                <w:sz w:val="16"/>
                <w:szCs w:val="16"/>
              </w:rPr>
              <w:t xml:space="preserve"> Agency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5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CC255D" w:rsidRPr="00BE36C8" w14:paraId="2008AE6D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F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West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6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6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2" w14:textId="41BD876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Ethnic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6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4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Rural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6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6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Family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6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69" w14:textId="38D3C68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Rector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6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9F76EB9" w14:textId="77777777" w:rsidR="00CC255D" w:rsidRDefault="00CC255D" w:rsidP="00CC255D">
            <w:pPr>
              <w:tabs>
                <w:tab w:val="left" w:pos="990"/>
              </w:tabs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 xml:space="preserve">Chaplain </w:t>
            </w:r>
            <w:r>
              <w:rPr>
                <w:sz w:val="16"/>
                <w:szCs w:val="16"/>
              </w:rPr>
              <w:tab/>
            </w:r>
          </w:p>
          <w:p w14:paraId="3EAB9E2B" w14:textId="745F68F9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0B4807">
              <w:rPr>
                <w:sz w:val="16"/>
                <w:szCs w:val="16"/>
              </w:rPr>
              <w:t>What sort?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396" w:type="dxa"/>
            <w:tcBorders>
              <w:left w:val="single" w:sz="1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6C" w14:textId="6993299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7B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E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South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6F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0" w14:textId="1F014228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Evangelism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7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Commuter</w:t>
            </w:r>
          </w:p>
          <w:p w14:paraId="2008AE7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Village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7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Informal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7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F72F3A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House for Duty</w:t>
            </w:r>
          </w:p>
          <w:p w14:paraId="2008AE77" w14:textId="67F9BDE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78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7A" w14:textId="78665C7F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8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C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South East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7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7E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F" w14:textId="0E53BF0B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Home 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80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Town Centre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82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Renewal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8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86" w14:textId="72F84E1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Part time 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8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89" w14:textId="5CC382A4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98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B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London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8C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8D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E" w14:textId="3DD4B98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Music Group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8F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0" w14:textId="0FD8FE71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Urban</w:t>
            </w:r>
            <w:r>
              <w:rPr>
                <w:sz w:val="16"/>
                <w:szCs w:val="16"/>
              </w:rPr>
              <w:t xml:space="preserve"> / Suburban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9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Traditional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9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94" w14:textId="3AD9BC0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LEP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</w:tcPr>
          <w:p w14:paraId="2008AE9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97" w14:textId="7ED6C1FB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B4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7" w14:textId="57E9C63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South West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A8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A9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A" w14:textId="11EA4BB6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Retired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A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2008AEAF" w14:textId="1AB0EFA1" w:rsidR="00CC255D" w:rsidRPr="00A64D3C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bottom w:val="single" w:sz="24" w:space="0" w:color="000000"/>
              <w:right w:val="single" w:sz="12" w:space="0" w:color="auto"/>
            </w:tcBorders>
            <w:shd w:val="clear" w:color="auto" w:fill="D9D9D9"/>
          </w:tcPr>
          <w:p w14:paraId="2008AEB0" w14:textId="211B08A9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Pioneer/fresh expression role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14:paraId="2008AEB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B3" w14:textId="07AD651B" w:rsidR="00CC255D" w:rsidRPr="000B4807" w:rsidRDefault="00CC255D" w:rsidP="00CC255D">
            <w:pPr>
              <w:tabs>
                <w:tab w:val="left" w:pos="1995"/>
              </w:tabs>
              <w:rPr>
                <w:sz w:val="16"/>
                <w:szCs w:val="16"/>
              </w:rPr>
            </w:pPr>
          </w:p>
        </w:tc>
      </w:tr>
      <w:tr w:rsidR="00CC255D" w:rsidRPr="00BE36C8" w14:paraId="2DDC319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270BDF8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Anglia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A34A3D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307F4E2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E5BAC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Students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3A6BB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5243DB2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 w:val="restart"/>
            <w:tcBorders>
              <w:top w:val="single" w:sz="24" w:space="0" w:color="000000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7EDC4725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16D15">
              <w:rPr>
                <w:b/>
                <w:sz w:val="6"/>
                <w:szCs w:val="16"/>
              </w:rPr>
              <w:br/>
            </w:r>
            <w:r w:rsidRPr="000B4807">
              <w:rPr>
                <w:b/>
                <w:sz w:val="16"/>
                <w:szCs w:val="16"/>
              </w:rPr>
              <w:t>Please fill in the table entering</w:t>
            </w:r>
          </w:p>
          <w:p w14:paraId="63A24AE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2 for any item to which you are drawn</w:t>
            </w:r>
          </w:p>
          <w:p w14:paraId="641F7E1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 xml:space="preserve">1 </w:t>
            </w:r>
            <w:proofErr w:type="gramStart"/>
            <w:r w:rsidRPr="000B4807">
              <w:rPr>
                <w:b/>
                <w:sz w:val="16"/>
                <w:szCs w:val="16"/>
              </w:rPr>
              <w:t>where  you</w:t>
            </w:r>
            <w:proofErr w:type="gramEnd"/>
            <w:r w:rsidRPr="000B4807">
              <w:rPr>
                <w:b/>
                <w:sz w:val="16"/>
                <w:szCs w:val="16"/>
              </w:rPr>
              <w:t xml:space="preserve"> are open to minister</w:t>
            </w:r>
          </w:p>
          <w:p w14:paraId="22443619" w14:textId="27343455" w:rsidR="00CC255D" w:rsidRPr="000B4807" w:rsidRDefault="00CC255D" w:rsidP="00CC255D">
            <w:pPr>
              <w:rPr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0 where</w:t>
            </w:r>
            <w:r>
              <w:rPr>
                <w:b/>
                <w:sz w:val="16"/>
                <w:szCs w:val="16"/>
              </w:rPr>
              <w:t xml:space="preserve"> you feel unable to minister</w:t>
            </w:r>
          </w:p>
        </w:tc>
      </w:tr>
      <w:tr w:rsidR="00CC255D" w:rsidRPr="00BE36C8" w14:paraId="2008AEBE" w14:textId="4698840B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008AEB5" w14:textId="48201DF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 Ireland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B6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B7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8" w14:textId="777A28C2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Youth &amp;Children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B9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2008AEB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BD" w14:textId="129ACF2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C7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F" w14:textId="6A07E261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Overseas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C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C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08AEC2" w14:textId="6CD661F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008AEC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008AEC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C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</w:tbl>
    <w:p w14:paraId="2008AEDD" w14:textId="77777777" w:rsidR="000B4807" w:rsidRPr="000B4807" w:rsidRDefault="000B4807" w:rsidP="000B4807">
      <w:pPr>
        <w:spacing w:before="0" w:after="0"/>
        <w:rPr>
          <w:vanish/>
        </w:rPr>
      </w:pPr>
    </w:p>
    <w:sectPr w:rsidR="000B4807" w:rsidRPr="000B4807" w:rsidSect="003408C3">
      <w:headerReference w:type="default" r:id="rId11"/>
      <w:footerReference w:type="default" r:id="rId12"/>
      <w:pgSz w:w="12240" w:h="15840"/>
      <w:pgMar w:top="1418" w:right="900" w:bottom="851" w:left="1440" w:header="72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8AEE0" w14:textId="77777777" w:rsidR="00392143" w:rsidRDefault="00392143" w:rsidP="00037D55">
      <w:pPr>
        <w:spacing w:before="0" w:after="0"/>
      </w:pPr>
      <w:r>
        <w:separator/>
      </w:r>
    </w:p>
  </w:endnote>
  <w:endnote w:type="continuationSeparator" w:id="0">
    <w:p w14:paraId="2008AEE1" w14:textId="77777777" w:rsidR="00392143" w:rsidRDefault="00392143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pea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8AEE3" w14:textId="77777777" w:rsidR="00CE6309" w:rsidRDefault="00CE630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11C4">
      <w:rPr>
        <w:noProof/>
      </w:rPr>
      <w:t>2</w:t>
    </w:r>
    <w:r>
      <w:fldChar w:fldCharType="end"/>
    </w:r>
  </w:p>
  <w:p w14:paraId="2008AEE4" w14:textId="77777777" w:rsidR="00CE6309" w:rsidRDefault="00CE6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8AEDE" w14:textId="77777777" w:rsidR="00392143" w:rsidRDefault="00392143" w:rsidP="00037D55">
      <w:pPr>
        <w:spacing w:before="0" w:after="0"/>
      </w:pPr>
      <w:r>
        <w:separator/>
      </w:r>
    </w:p>
  </w:footnote>
  <w:footnote w:type="continuationSeparator" w:id="0">
    <w:p w14:paraId="2008AEDF" w14:textId="77777777" w:rsidR="00392143" w:rsidRDefault="00392143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8AEE2" w14:textId="66147CCC" w:rsidR="00CE6309" w:rsidRPr="00AD19C3" w:rsidRDefault="00E57BFE">
    <w:pPr>
      <w:pStyle w:val="Header"/>
      <w:rPr>
        <w:sz w:val="28"/>
        <w:szCs w:val="28"/>
      </w:rPr>
    </w:pPr>
    <w:r>
      <w:rPr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610B7438" wp14:editId="43958CD9">
          <wp:simplePos x="0" y="0"/>
          <wp:positionH relativeFrom="column">
            <wp:posOffset>5562600</wp:posOffset>
          </wp:positionH>
          <wp:positionV relativeFrom="paragraph">
            <wp:posOffset>-243840</wp:posOffset>
          </wp:positionV>
          <wp:extent cx="342900" cy="601980"/>
          <wp:effectExtent l="0" t="0" r="0" b="7620"/>
          <wp:wrapThrough wrapText="bothSides">
            <wp:wrapPolygon edited="0">
              <wp:start x="0" y="0"/>
              <wp:lineTo x="0" y="21190"/>
              <wp:lineTo x="20400" y="21190"/>
              <wp:lineTo x="20400" y="0"/>
              <wp:lineTo x="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143" b="21782"/>
                  <a:stretch/>
                </pic:blipFill>
                <pic:spPr bwMode="auto">
                  <a:xfrm>
                    <a:off x="0" y="0"/>
                    <a:ext cx="3429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2096" behindDoc="1" locked="0" layoutInCell="1" allowOverlap="1" wp14:anchorId="5398F05A" wp14:editId="3F7B11C8">
          <wp:simplePos x="0" y="0"/>
          <wp:positionH relativeFrom="margin">
            <wp:posOffset>5141595</wp:posOffset>
          </wp:positionH>
          <wp:positionV relativeFrom="paragraph">
            <wp:posOffset>47625</wp:posOffset>
          </wp:positionV>
          <wp:extent cx="333375" cy="334645"/>
          <wp:effectExtent l="0" t="0" r="9525" b="8255"/>
          <wp:wrapTight wrapText="bothSides">
            <wp:wrapPolygon edited="0">
              <wp:start x="0" y="0"/>
              <wp:lineTo x="0" y="20903"/>
              <wp:lineTo x="20983" y="20903"/>
              <wp:lineTo x="20983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46F7177A" wp14:editId="77885554">
          <wp:simplePos x="0" y="0"/>
          <wp:positionH relativeFrom="margin">
            <wp:posOffset>4709160</wp:posOffset>
          </wp:positionH>
          <wp:positionV relativeFrom="paragraph">
            <wp:posOffset>47625</wp:posOffset>
          </wp:positionV>
          <wp:extent cx="333375" cy="333375"/>
          <wp:effectExtent l="0" t="0" r="9525" b="9525"/>
          <wp:wrapTight wrapText="bothSides">
            <wp:wrapPolygon edited="0">
              <wp:start x="3703" y="0"/>
              <wp:lineTo x="0" y="3703"/>
              <wp:lineTo x="0" y="16046"/>
              <wp:lineTo x="1234" y="19749"/>
              <wp:lineTo x="3703" y="20983"/>
              <wp:lineTo x="17280" y="20983"/>
              <wp:lineTo x="19749" y="19749"/>
              <wp:lineTo x="20983" y="16046"/>
              <wp:lineTo x="20983" y="3703"/>
              <wp:lineTo x="17280" y="0"/>
              <wp:lineTo x="3703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7C863BB7" wp14:editId="5EAA7E2C">
          <wp:simplePos x="0" y="0"/>
          <wp:positionH relativeFrom="column">
            <wp:posOffset>5935980</wp:posOffset>
          </wp:positionH>
          <wp:positionV relativeFrom="paragraph">
            <wp:posOffset>45720</wp:posOffset>
          </wp:positionV>
          <wp:extent cx="448945" cy="269875"/>
          <wp:effectExtent l="0" t="0" r="8255" b="0"/>
          <wp:wrapTight wrapText="bothSides">
            <wp:wrapPolygon edited="0">
              <wp:start x="0" y="0"/>
              <wp:lineTo x="0" y="19821"/>
              <wp:lineTo x="21081" y="19821"/>
              <wp:lineTo x="21081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309" w:rsidRPr="00AD19C3">
      <w:rPr>
        <w:sz w:val="28"/>
        <w:szCs w:val="28"/>
      </w:rPr>
      <w:t>EPCC</w:t>
    </w:r>
    <w:r w:rsidR="00C95CF4">
      <w:rPr>
        <w:sz w:val="28"/>
        <w:szCs w:val="28"/>
      </w:rPr>
      <w:t xml:space="preserve"> </w:t>
    </w:r>
    <w:r w:rsidR="00C95CF4" w:rsidRPr="00E57BFE">
      <w:rPr>
        <w:sz w:val="26"/>
        <w:szCs w:val="26"/>
      </w:rPr>
      <w:t>(Evang</w:t>
    </w:r>
    <w:r w:rsidR="00777A88" w:rsidRPr="00E57BFE">
      <w:rPr>
        <w:sz w:val="26"/>
        <w:szCs w:val="26"/>
      </w:rPr>
      <w:t>elical Patrons Consultative Council)</w:t>
    </w:r>
    <w:r w:rsidR="00CE6309" w:rsidRPr="00E57BFE">
      <w:rPr>
        <w:sz w:val="28"/>
        <w:szCs w:val="28"/>
      </w:rPr>
      <w:t xml:space="preserve"> </w:t>
    </w:r>
    <w:r w:rsidR="00CE6309" w:rsidRPr="00AD19C3">
      <w:rPr>
        <w:sz w:val="28"/>
        <w:szCs w:val="28"/>
      </w:rPr>
      <w:t>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9E"/>
    <w:rsid w:val="00016D15"/>
    <w:rsid w:val="000327B2"/>
    <w:rsid w:val="00037D55"/>
    <w:rsid w:val="00055440"/>
    <w:rsid w:val="000754B1"/>
    <w:rsid w:val="000B4807"/>
    <w:rsid w:val="000C5A46"/>
    <w:rsid w:val="000D1416"/>
    <w:rsid w:val="00114FAC"/>
    <w:rsid w:val="0012566B"/>
    <w:rsid w:val="0014076C"/>
    <w:rsid w:val="00144AAB"/>
    <w:rsid w:val="00147A54"/>
    <w:rsid w:val="001840EE"/>
    <w:rsid w:val="00186F6D"/>
    <w:rsid w:val="001A24F2"/>
    <w:rsid w:val="001B3A95"/>
    <w:rsid w:val="001F7477"/>
    <w:rsid w:val="00201D1A"/>
    <w:rsid w:val="002311C4"/>
    <w:rsid w:val="002421DC"/>
    <w:rsid w:val="002451EF"/>
    <w:rsid w:val="00276A6F"/>
    <w:rsid w:val="002A17C2"/>
    <w:rsid w:val="00305F5F"/>
    <w:rsid w:val="0030799E"/>
    <w:rsid w:val="003176C5"/>
    <w:rsid w:val="00321CAE"/>
    <w:rsid w:val="00331F5D"/>
    <w:rsid w:val="003408C3"/>
    <w:rsid w:val="0034611A"/>
    <w:rsid w:val="00365061"/>
    <w:rsid w:val="00374F55"/>
    <w:rsid w:val="003829AA"/>
    <w:rsid w:val="00386B78"/>
    <w:rsid w:val="00392143"/>
    <w:rsid w:val="003A0A28"/>
    <w:rsid w:val="003D7D78"/>
    <w:rsid w:val="003E53DF"/>
    <w:rsid w:val="00455D2F"/>
    <w:rsid w:val="00472597"/>
    <w:rsid w:val="004A1B2D"/>
    <w:rsid w:val="004A44EF"/>
    <w:rsid w:val="004C6A28"/>
    <w:rsid w:val="00500155"/>
    <w:rsid w:val="005002E0"/>
    <w:rsid w:val="00516A0F"/>
    <w:rsid w:val="00542220"/>
    <w:rsid w:val="00562A56"/>
    <w:rsid w:val="00566F1F"/>
    <w:rsid w:val="005679F8"/>
    <w:rsid w:val="00592095"/>
    <w:rsid w:val="00592652"/>
    <w:rsid w:val="005A3B49"/>
    <w:rsid w:val="005B4FCF"/>
    <w:rsid w:val="005E3FE3"/>
    <w:rsid w:val="0060216F"/>
    <w:rsid w:val="0061285B"/>
    <w:rsid w:val="00632412"/>
    <w:rsid w:val="00632796"/>
    <w:rsid w:val="0063646D"/>
    <w:rsid w:val="00675D61"/>
    <w:rsid w:val="006910C3"/>
    <w:rsid w:val="006B253D"/>
    <w:rsid w:val="006B55E7"/>
    <w:rsid w:val="006C5CCB"/>
    <w:rsid w:val="006F4856"/>
    <w:rsid w:val="00774232"/>
    <w:rsid w:val="00777A88"/>
    <w:rsid w:val="007A118B"/>
    <w:rsid w:val="007B5567"/>
    <w:rsid w:val="007B6A52"/>
    <w:rsid w:val="007E3E45"/>
    <w:rsid w:val="007F2C82"/>
    <w:rsid w:val="007F5B13"/>
    <w:rsid w:val="008036DF"/>
    <w:rsid w:val="0080619B"/>
    <w:rsid w:val="0084127A"/>
    <w:rsid w:val="00841DC8"/>
    <w:rsid w:val="00843A55"/>
    <w:rsid w:val="00851E78"/>
    <w:rsid w:val="00883D22"/>
    <w:rsid w:val="008B5373"/>
    <w:rsid w:val="008D03D8"/>
    <w:rsid w:val="008D0916"/>
    <w:rsid w:val="008E1073"/>
    <w:rsid w:val="008F1904"/>
    <w:rsid w:val="008F2537"/>
    <w:rsid w:val="00913087"/>
    <w:rsid w:val="009330CA"/>
    <w:rsid w:val="00942365"/>
    <w:rsid w:val="00970DC7"/>
    <w:rsid w:val="0099370D"/>
    <w:rsid w:val="00A01E8A"/>
    <w:rsid w:val="00A359F5"/>
    <w:rsid w:val="00A64D3C"/>
    <w:rsid w:val="00A77A90"/>
    <w:rsid w:val="00A81673"/>
    <w:rsid w:val="00A87036"/>
    <w:rsid w:val="00A95FAB"/>
    <w:rsid w:val="00AD19C3"/>
    <w:rsid w:val="00B046A8"/>
    <w:rsid w:val="00B079EE"/>
    <w:rsid w:val="00B47179"/>
    <w:rsid w:val="00B475DD"/>
    <w:rsid w:val="00B54D3E"/>
    <w:rsid w:val="00B57332"/>
    <w:rsid w:val="00BA18D3"/>
    <w:rsid w:val="00BB2F85"/>
    <w:rsid w:val="00BD0958"/>
    <w:rsid w:val="00BE36C8"/>
    <w:rsid w:val="00BE6884"/>
    <w:rsid w:val="00C07A0F"/>
    <w:rsid w:val="00C22FD2"/>
    <w:rsid w:val="00C41450"/>
    <w:rsid w:val="00C42F1A"/>
    <w:rsid w:val="00C50AB6"/>
    <w:rsid w:val="00C76253"/>
    <w:rsid w:val="00C95CF4"/>
    <w:rsid w:val="00CC255D"/>
    <w:rsid w:val="00CC4A82"/>
    <w:rsid w:val="00CE6309"/>
    <w:rsid w:val="00CF467A"/>
    <w:rsid w:val="00D04DFA"/>
    <w:rsid w:val="00D17CF6"/>
    <w:rsid w:val="00D32F04"/>
    <w:rsid w:val="00D57E96"/>
    <w:rsid w:val="00D91CE6"/>
    <w:rsid w:val="00D921F1"/>
    <w:rsid w:val="00DB4F41"/>
    <w:rsid w:val="00DB7B5C"/>
    <w:rsid w:val="00DC247A"/>
    <w:rsid w:val="00DC2EEE"/>
    <w:rsid w:val="00DE106F"/>
    <w:rsid w:val="00E0032A"/>
    <w:rsid w:val="00E1267F"/>
    <w:rsid w:val="00E23F93"/>
    <w:rsid w:val="00E25F48"/>
    <w:rsid w:val="00E430B8"/>
    <w:rsid w:val="00E57BFE"/>
    <w:rsid w:val="00E77920"/>
    <w:rsid w:val="00EA15AD"/>
    <w:rsid w:val="00EA68A2"/>
    <w:rsid w:val="00EB6723"/>
    <w:rsid w:val="00EE13BC"/>
    <w:rsid w:val="00F06F66"/>
    <w:rsid w:val="00F10053"/>
    <w:rsid w:val="00F1129B"/>
    <w:rsid w:val="00F11A33"/>
    <w:rsid w:val="00F528AD"/>
    <w:rsid w:val="00F53E63"/>
    <w:rsid w:val="00F82925"/>
    <w:rsid w:val="00FA683D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2008ADBF"/>
  <w15:chartTrackingRefBased/>
  <w15:docId w15:val="{DFD11A98-7024-47D4-8477-489D8BD0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18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37D55"/>
    <w:rPr>
      <w:szCs w:val="22"/>
    </w:rPr>
  </w:style>
  <w:style w:type="character" w:customStyle="1" w:styleId="Heading1Char">
    <w:name w:val="Heading 1 Char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paragraph" w:styleId="BodyText">
    <w:name w:val="Body Text"/>
    <w:basedOn w:val="Normal"/>
    <w:link w:val="BodyTextChar"/>
    <w:rsid w:val="00DC247A"/>
    <w:pPr>
      <w:spacing w:before="0" w:after="0"/>
    </w:pPr>
    <w:rPr>
      <w:rFonts w:ascii="European" w:eastAsia="Times New Roman" w:hAnsi="European"/>
      <w:b/>
      <w:bCs/>
      <w:sz w:val="18"/>
      <w:szCs w:val="20"/>
      <w:lang w:val="en-GB"/>
    </w:rPr>
  </w:style>
  <w:style w:type="character" w:customStyle="1" w:styleId="BodyTextChar">
    <w:name w:val="Body Text Char"/>
    <w:link w:val="BodyText"/>
    <w:rsid w:val="00DC247A"/>
    <w:rPr>
      <w:rFonts w:ascii="European" w:eastAsia="Times New Roman" w:hAnsi="European"/>
      <w:b/>
      <w:bCs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Kathy%20Burch\Job%20descrip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A679694CFC4394B1BFF8642E7C0B" ma:contentTypeVersion="5" ma:contentTypeDescription="Create a new document." ma:contentTypeScope="" ma:versionID="5cad00d21c5c0f599c93a42a6935b22f">
  <xsd:schema xmlns:xsd="http://www.w3.org/2001/XMLSchema" xmlns:xs="http://www.w3.org/2001/XMLSchema" xmlns:p="http://schemas.microsoft.com/office/2006/metadata/properties" xmlns:ns2="1dafc5d5-7e20-4b64-8f6d-57362e98c8bc" targetNamespace="http://schemas.microsoft.com/office/2006/metadata/properties" ma:root="true" ma:fieldsID="06c72d3e448e98ec1fb97c0000cff907" ns2:_="">
    <xsd:import namespace="1dafc5d5-7e20-4b64-8f6d-57362e98c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fc5d5-7e20-4b64-8f6d-57362e98c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FAF0-A0F0-4CB3-9EA2-2F136F8269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BE7BD9-F19A-440B-AF1A-73451599CF01}">
  <ds:schemaRefs>
    <ds:schemaRef ds:uri="1dafc5d5-7e20-4b64-8f6d-57362e98c8bc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CDCF3BE-7C93-44BE-BEBC-284271369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fc5d5-7e20-4b64-8f6d-57362e98c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15C18-FA61-4C10-90EC-73A3232E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form.dot</Template>
  <TotalTime>22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kathyb</dc:creator>
  <cp:keywords/>
  <cp:lastModifiedBy>Mike Duff</cp:lastModifiedBy>
  <cp:revision>5</cp:revision>
  <cp:lastPrinted>2023-08-29T15:29:00Z</cp:lastPrinted>
  <dcterms:created xsi:type="dcterms:W3CDTF">2023-08-29T15:38:00Z</dcterms:created>
  <dcterms:modified xsi:type="dcterms:W3CDTF">2023-08-31T16:24:00Z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  <property fmtid="{D5CDD505-2E9C-101B-9397-08002B2CF9AE}" pid="3" name="ContentTypeId">
    <vt:lpwstr>0x010100699DA679694CFC4394B1BFF8642E7C0B</vt:lpwstr>
  </property>
  <property fmtid="{D5CDD505-2E9C-101B-9397-08002B2CF9AE}" pid="4" name="Order">
    <vt:r8>7200</vt:r8>
  </property>
</Properties>
</file>