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BE09" w14:textId="77777777" w:rsidR="00F11A33" w:rsidRDefault="00BA18D3" w:rsidP="003408C3">
      <w:pPr>
        <w:tabs>
          <w:tab w:val="left" w:pos="7305"/>
        </w:tabs>
        <w:spacing w:before="0"/>
        <w:ind w:left="-425"/>
        <w:rPr>
          <w:sz w:val="18"/>
          <w:szCs w:val="18"/>
        </w:rPr>
      </w:pPr>
      <w:r>
        <w:rPr>
          <w:sz w:val="18"/>
          <w:szCs w:val="18"/>
        </w:rPr>
        <w:t xml:space="preserve">Please keep the form to 2 pages for ease of distribution.  </w:t>
      </w:r>
    </w:p>
    <w:p w14:paraId="6E44095F" w14:textId="76BF5452" w:rsidR="00BA18D3" w:rsidRDefault="00BA18D3" w:rsidP="00F11A33">
      <w:pPr>
        <w:tabs>
          <w:tab w:val="left" w:pos="7305"/>
        </w:tabs>
        <w:ind w:left="-426"/>
        <w:rPr>
          <w:sz w:val="18"/>
          <w:szCs w:val="18"/>
        </w:rPr>
      </w:pPr>
      <w:r>
        <w:rPr>
          <w:sz w:val="18"/>
          <w:szCs w:val="18"/>
        </w:rPr>
        <w:t>The information in it will be used by CPAS and other Evangelical Patrons in the EPCC to contact you</w:t>
      </w:r>
      <w:r w:rsidRPr="00BA18D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about appropriate positions. </w:t>
      </w:r>
    </w:p>
    <w:tbl>
      <w:tblPr>
        <w:tblW w:w="102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355"/>
        <w:gridCol w:w="2436"/>
        <w:gridCol w:w="731"/>
        <w:gridCol w:w="1483"/>
        <w:gridCol w:w="117"/>
        <w:gridCol w:w="2860"/>
      </w:tblGrid>
      <w:tr w:rsidR="00DE4366" w14:paraId="6262BFA7" w14:textId="77777777" w:rsidTr="00DE039F">
        <w:trPr>
          <w:trHeight w:val="310"/>
        </w:trPr>
        <w:tc>
          <w:tcPr>
            <w:tcW w:w="7258" w:type="dxa"/>
            <w:gridSpan w:val="5"/>
            <w:shd w:val="clear" w:color="auto" w:fill="D9D9D9"/>
          </w:tcPr>
          <w:p w14:paraId="55F3408F" w14:textId="77777777" w:rsidR="00DE4366" w:rsidRPr="000B4807" w:rsidRDefault="00DE4366" w:rsidP="00023BD5">
            <w:pPr>
              <w:pStyle w:val="Label"/>
              <w:rPr>
                <w:b w:val="0"/>
              </w:rPr>
            </w:pPr>
            <w:r>
              <w:rPr>
                <w:sz w:val="18"/>
                <w:szCs w:val="18"/>
              </w:rPr>
              <w:t>Please circulate this form to Bishops &amp; Archdeacons and other subscribers seeking evangelical clergy whom I am happy to contact me.</w:t>
            </w:r>
          </w:p>
        </w:tc>
        <w:tc>
          <w:tcPr>
            <w:tcW w:w="2977" w:type="dxa"/>
            <w:gridSpan w:val="2"/>
          </w:tcPr>
          <w:p w14:paraId="70009BB7" w14:textId="524345C9" w:rsidR="00DE4366" w:rsidRPr="007B0117" w:rsidRDefault="007B0117" w:rsidP="00023BD5">
            <w:r w:rsidRPr="007B0117">
              <w:rPr>
                <w:rFonts w:asciiTheme="minorHAnsi" w:hAnsiTheme="minorHAnsi" w:cstheme="minorHAnsi"/>
                <w:b/>
                <w:sz w:val="22"/>
                <w:bdr w:val="single" w:sz="4" w:space="0" w:color="auto"/>
                <w:lang w:val="en-GB" w:eastAsia="en-GB"/>
              </w:rPr>
              <w:t>YES/NO</w:t>
            </w:r>
          </w:p>
        </w:tc>
      </w:tr>
      <w:tr w:rsidR="00DE039F" w:rsidRPr="00B475DD" w14:paraId="2008ADC3" w14:textId="603B10B6" w:rsidTr="00DE039F">
        <w:trPr>
          <w:trHeight w:val="50"/>
        </w:trPr>
        <w:tc>
          <w:tcPr>
            <w:tcW w:w="2608" w:type="dxa"/>
            <w:gridSpan w:val="2"/>
            <w:shd w:val="clear" w:color="auto" w:fill="D9D9D9"/>
          </w:tcPr>
          <w:p w14:paraId="2008ADBF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Surname</w:t>
            </w:r>
          </w:p>
        </w:tc>
        <w:tc>
          <w:tcPr>
            <w:tcW w:w="2436" w:type="dxa"/>
          </w:tcPr>
          <w:p w14:paraId="2008ADC0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 w:themeFill="background1" w:themeFillShade="D9"/>
          </w:tcPr>
          <w:p w14:paraId="54FCFF64" w14:textId="5B090AB6" w:rsidR="00DE039F" w:rsidRPr="00B475DD" w:rsidRDefault="00DE039F" w:rsidP="00DE039F">
            <w:pPr>
              <w:spacing w:before="0" w:after="0"/>
            </w:pPr>
            <w:r w:rsidRPr="000B4807">
              <w:t>Ordination Year Deacon</w:t>
            </w:r>
          </w:p>
        </w:tc>
        <w:tc>
          <w:tcPr>
            <w:tcW w:w="2977" w:type="dxa"/>
            <w:gridSpan w:val="2"/>
          </w:tcPr>
          <w:p w14:paraId="08DE810A" w14:textId="77777777" w:rsidR="00DE039F" w:rsidRPr="00B475DD" w:rsidRDefault="00DE039F" w:rsidP="00DE039F">
            <w:pPr>
              <w:spacing w:before="0" w:after="0"/>
            </w:pPr>
          </w:p>
        </w:tc>
      </w:tr>
      <w:tr w:rsidR="00DE039F" w:rsidRPr="00B475DD" w14:paraId="2008ADC8" w14:textId="77777777" w:rsidTr="00DE039F">
        <w:trPr>
          <w:trHeight w:val="325"/>
        </w:trPr>
        <w:tc>
          <w:tcPr>
            <w:tcW w:w="2608" w:type="dxa"/>
            <w:gridSpan w:val="2"/>
            <w:shd w:val="clear" w:color="auto" w:fill="D9D9D9"/>
          </w:tcPr>
          <w:p w14:paraId="2008ADC4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First Name</w:t>
            </w:r>
          </w:p>
        </w:tc>
        <w:tc>
          <w:tcPr>
            <w:tcW w:w="2436" w:type="dxa"/>
          </w:tcPr>
          <w:p w14:paraId="2008ADC5" w14:textId="77777777" w:rsidR="00DE039F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008ADC6" w14:textId="7F743182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Priesting Year</w:t>
            </w:r>
          </w:p>
        </w:tc>
        <w:tc>
          <w:tcPr>
            <w:tcW w:w="2977" w:type="dxa"/>
            <w:gridSpan w:val="2"/>
          </w:tcPr>
          <w:p w14:paraId="2008ADC7" w14:textId="77777777" w:rsidR="00DE039F" w:rsidRPr="00B475DD" w:rsidRDefault="00DE039F" w:rsidP="00DE039F"/>
        </w:tc>
      </w:tr>
      <w:tr w:rsidR="00DE039F" w:rsidRPr="00B475DD" w14:paraId="2008ADCD" w14:textId="77777777" w:rsidTr="00DE039F">
        <w:trPr>
          <w:trHeight w:val="310"/>
        </w:trPr>
        <w:tc>
          <w:tcPr>
            <w:tcW w:w="2608" w:type="dxa"/>
            <w:gridSpan w:val="2"/>
            <w:shd w:val="clear" w:color="auto" w:fill="D9D9D9"/>
          </w:tcPr>
          <w:p w14:paraId="2008ADC9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Other names</w:t>
            </w:r>
          </w:p>
        </w:tc>
        <w:tc>
          <w:tcPr>
            <w:tcW w:w="2436" w:type="dxa"/>
          </w:tcPr>
          <w:p w14:paraId="2008ADCA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008ADCB" w14:textId="4E542CFC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Family and spouse if applicable</w:t>
            </w:r>
          </w:p>
        </w:tc>
        <w:tc>
          <w:tcPr>
            <w:tcW w:w="2977" w:type="dxa"/>
            <w:gridSpan w:val="2"/>
          </w:tcPr>
          <w:p w14:paraId="2008ADCC" w14:textId="77777777" w:rsidR="00DE039F" w:rsidRPr="00B475DD" w:rsidRDefault="00DE039F" w:rsidP="00DE039F"/>
        </w:tc>
      </w:tr>
      <w:tr w:rsidR="00DE039F" w:rsidRPr="00B475DD" w14:paraId="2008ADD2" w14:textId="77777777" w:rsidTr="00DE039F">
        <w:trPr>
          <w:trHeight w:val="605"/>
        </w:trPr>
        <w:tc>
          <w:tcPr>
            <w:tcW w:w="2608" w:type="dxa"/>
            <w:gridSpan w:val="2"/>
            <w:shd w:val="clear" w:color="auto" w:fill="D9D9D9"/>
          </w:tcPr>
          <w:p w14:paraId="2008ADCE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Address</w:t>
            </w:r>
          </w:p>
        </w:tc>
        <w:tc>
          <w:tcPr>
            <w:tcW w:w="2436" w:type="dxa"/>
          </w:tcPr>
          <w:p w14:paraId="2008ADCF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BCDDA45" w14:textId="77777777" w:rsidR="00DE039F" w:rsidRPr="000B4807" w:rsidRDefault="00DE039F" w:rsidP="00DE039F">
            <w:pPr>
              <w:pStyle w:val="Label"/>
              <w:rPr>
                <w:b w:val="0"/>
                <w:sz w:val="18"/>
                <w:szCs w:val="18"/>
              </w:rPr>
            </w:pPr>
            <w:r w:rsidRPr="000B4807">
              <w:rPr>
                <w:b w:val="0"/>
                <w:sz w:val="18"/>
                <w:szCs w:val="18"/>
              </w:rPr>
              <w:t>Tradition e</w:t>
            </w:r>
            <w:r>
              <w:rPr>
                <w:b w:val="0"/>
                <w:sz w:val="18"/>
                <w:szCs w:val="18"/>
              </w:rPr>
              <w:t>.</w:t>
            </w:r>
            <w:r w:rsidRPr="000B4807">
              <w:rPr>
                <w:b w:val="0"/>
                <w:sz w:val="18"/>
                <w:szCs w:val="18"/>
              </w:rPr>
              <w:t>g</w:t>
            </w:r>
            <w:r>
              <w:rPr>
                <w:b w:val="0"/>
                <w:sz w:val="18"/>
                <w:szCs w:val="18"/>
              </w:rPr>
              <w:t>.</w:t>
            </w:r>
            <w:r w:rsidRPr="000B4807">
              <w:rPr>
                <w:b w:val="0"/>
                <w:sz w:val="18"/>
                <w:szCs w:val="18"/>
              </w:rPr>
              <w:t xml:space="preserve"> Evangelical/Charismatic/</w:t>
            </w:r>
          </w:p>
          <w:p w14:paraId="2008ADD0" w14:textId="133B63CF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  <w:sz w:val="18"/>
                <w:szCs w:val="18"/>
              </w:rPr>
              <w:t>Catholic</w:t>
            </w:r>
          </w:p>
        </w:tc>
        <w:tc>
          <w:tcPr>
            <w:tcW w:w="2977" w:type="dxa"/>
            <w:gridSpan w:val="2"/>
          </w:tcPr>
          <w:p w14:paraId="2008ADD1" w14:textId="77777777" w:rsidR="00DE039F" w:rsidRPr="00B475DD" w:rsidRDefault="00DE039F" w:rsidP="00DE039F"/>
        </w:tc>
      </w:tr>
      <w:tr w:rsidR="00DE039F" w:rsidRPr="00B475DD" w14:paraId="2008ADD8" w14:textId="77777777" w:rsidTr="00DE039F">
        <w:trPr>
          <w:trHeight w:val="473"/>
        </w:trPr>
        <w:tc>
          <w:tcPr>
            <w:tcW w:w="2608" w:type="dxa"/>
            <w:gridSpan w:val="2"/>
            <w:shd w:val="clear" w:color="auto" w:fill="D9D9D9"/>
          </w:tcPr>
          <w:p w14:paraId="2008ADD3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Email address</w:t>
            </w:r>
          </w:p>
        </w:tc>
        <w:tc>
          <w:tcPr>
            <w:tcW w:w="2436" w:type="dxa"/>
          </w:tcPr>
          <w:p w14:paraId="2008ADD4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008ADD6" w14:textId="547D32C1" w:rsidR="00DE039F" w:rsidRPr="000B4807" w:rsidRDefault="00DE039F" w:rsidP="00DE039F">
            <w:pPr>
              <w:pStyle w:val="Label"/>
              <w:rPr>
                <w:b w:val="0"/>
                <w:sz w:val="18"/>
                <w:szCs w:val="18"/>
              </w:rPr>
            </w:pPr>
            <w:r w:rsidRPr="000B4807">
              <w:rPr>
                <w:b w:val="0"/>
              </w:rPr>
              <w:t>Mobile</w:t>
            </w:r>
          </w:p>
        </w:tc>
        <w:tc>
          <w:tcPr>
            <w:tcW w:w="2977" w:type="dxa"/>
            <w:gridSpan w:val="2"/>
          </w:tcPr>
          <w:p w14:paraId="2008ADD7" w14:textId="77777777" w:rsidR="00DE039F" w:rsidRPr="00B475DD" w:rsidRDefault="00DE039F" w:rsidP="00DE039F"/>
        </w:tc>
      </w:tr>
      <w:tr w:rsidR="00DE039F" w:rsidRPr="00B475DD" w14:paraId="2008ADDD" w14:textId="77777777" w:rsidTr="00DE039F">
        <w:trPr>
          <w:gridAfter w:val="4"/>
          <w:wAfter w:w="5191" w:type="dxa"/>
          <w:trHeight w:val="310"/>
        </w:trPr>
        <w:tc>
          <w:tcPr>
            <w:tcW w:w="260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008ADD9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Phone number</w:t>
            </w:r>
          </w:p>
        </w:tc>
        <w:tc>
          <w:tcPr>
            <w:tcW w:w="2436" w:type="dxa"/>
            <w:tcBorders>
              <w:bottom w:val="single" w:sz="4" w:space="0" w:color="000000"/>
            </w:tcBorders>
          </w:tcPr>
          <w:p w14:paraId="2008ADDA" w14:textId="77777777" w:rsidR="00DE039F" w:rsidRPr="00B475DD" w:rsidRDefault="00DE039F" w:rsidP="00DE039F"/>
        </w:tc>
      </w:tr>
      <w:tr w:rsidR="00DE039F" w:rsidRPr="00B475DD" w14:paraId="2008ADDF" w14:textId="77777777" w:rsidTr="00DE039F">
        <w:trPr>
          <w:trHeight w:val="295"/>
        </w:trPr>
        <w:tc>
          <w:tcPr>
            <w:tcW w:w="10235" w:type="dxa"/>
            <w:gridSpan w:val="7"/>
            <w:shd w:val="clear" w:color="auto" w:fill="D9D9D9"/>
          </w:tcPr>
          <w:p w14:paraId="2008ADDE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Education – Theological college, academic qualifications, professional/technical training qualifications</w:t>
            </w:r>
          </w:p>
        </w:tc>
      </w:tr>
      <w:tr w:rsidR="00DE039F" w:rsidRPr="00B475DD" w14:paraId="2008ADE1" w14:textId="77777777" w:rsidTr="00DE039F">
        <w:trPr>
          <w:trHeight w:hRule="exact" w:val="917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E0" w14:textId="77777777" w:rsidR="00DE039F" w:rsidRPr="00B475DD" w:rsidRDefault="00DE039F" w:rsidP="00DE039F">
            <w:pPr>
              <w:pStyle w:val="Label"/>
            </w:pPr>
          </w:p>
        </w:tc>
      </w:tr>
      <w:tr w:rsidR="00DE039F" w:rsidRPr="00B475DD" w14:paraId="2008ADE3" w14:textId="77777777" w:rsidTr="00DE039F">
        <w:trPr>
          <w:trHeight w:val="295"/>
        </w:trPr>
        <w:tc>
          <w:tcPr>
            <w:tcW w:w="10235" w:type="dxa"/>
            <w:gridSpan w:val="7"/>
            <w:shd w:val="clear" w:color="auto" w:fill="D9D9D9"/>
          </w:tcPr>
          <w:p w14:paraId="2008ADE2" w14:textId="39140A96" w:rsidR="00DE039F" w:rsidRPr="00B475DD" w:rsidRDefault="00DE039F" w:rsidP="00DE039F">
            <w:pPr>
              <w:pStyle w:val="Label"/>
            </w:pPr>
            <w:r w:rsidRPr="000B4807">
              <w:rPr>
                <w:b w:val="0"/>
              </w:rPr>
              <w:t xml:space="preserve">Main </w:t>
            </w:r>
            <w:r>
              <w:rPr>
                <w:b w:val="0"/>
              </w:rPr>
              <w:t>o</w:t>
            </w:r>
            <w:r w:rsidRPr="000B4807">
              <w:rPr>
                <w:b w:val="0"/>
              </w:rPr>
              <w:t>ccupations prior to ordination detailing main roles in reverse chronological order</w:t>
            </w:r>
          </w:p>
        </w:tc>
      </w:tr>
      <w:tr w:rsidR="00DE039F" w:rsidRPr="00542220" w14:paraId="2008ADE7" w14:textId="77777777" w:rsidTr="00DE039F">
        <w:trPr>
          <w:trHeight w:hRule="exact" w:val="1208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E4" w14:textId="77777777" w:rsidR="00DE039F" w:rsidRPr="000B4807" w:rsidRDefault="00DE039F" w:rsidP="00DE039F">
            <w:pPr>
              <w:rPr>
                <w:color w:val="FF0000"/>
              </w:rPr>
            </w:pPr>
          </w:p>
          <w:p w14:paraId="2008ADE5" w14:textId="77777777" w:rsidR="00DE039F" w:rsidRPr="000B4807" w:rsidRDefault="00DE039F" w:rsidP="00DE039F">
            <w:pPr>
              <w:rPr>
                <w:color w:val="FF0000"/>
              </w:rPr>
            </w:pPr>
          </w:p>
          <w:p w14:paraId="2008ADE6" w14:textId="77777777" w:rsidR="00DE039F" w:rsidRPr="000B4807" w:rsidRDefault="00DE039F" w:rsidP="00DE039F">
            <w:pPr>
              <w:rPr>
                <w:color w:val="FF0000"/>
              </w:rPr>
            </w:pPr>
          </w:p>
        </w:tc>
      </w:tr>
      <w:tr w:rsidR="00DE039F" w:rsidRPr="00B475DD" w14:paraId="2008ADE9" w14:textId="77777777" w:rsidTr="00DE039F">
        <w:trPr>
          <w:trHeight w:val="310"/>
        </w:trPr>
        <w:tc>
          <w:tcPr>
            <w:tcW w:w="10235" w:type="dxa"/>
            <w:gridSpan w:val="7"/>
            <w:shd w:val="clear" w:color="auto" w:fill="D9D9D9"/>
          </w:tcPr>
          <w:p w14:paraId="2008ADE8" w14:textId="473D0FC9" w:rsidR="00DE039F" w:rsidRPr="000B4807" w:rsidRDefault="00DE039F" w:rsidP="00DE039F">
            <w:pPr>
              <w:rPr>
                <w:b/>
              </w:rPr>
            </w:pPr>
            <w:r>
              <w:t>Experience of leadership within a church prior to ordination</w:t>
            </w:r>
          </w:p>
        </w:tc>
      </w:tr>
      <w:tr w:rsidR="00DE039F" w:rsidRPr="00B475DD" w14:paraId="2008ADF2" w14:textId="77777777" w:rsidTr="00DE039F">
        <w:trPr>
          <w:trHeight w:hRule="exact" w:val="1210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EA" w14:textId="77777777" w:rsidR="00DE039F" w:rsidRDefault="00DE039F" w:rsidP="00DE039F"/>
          <w:p w14:paraId="2008ADEB" w14:textId="77777777" w:rsidR="00DE039F" w:rsidRDefault="00DE039F" w:rsidP="00DE039F"/>
          <w:p w14:paraId="2008ADEC" w14:textId="77777777" w:rsidR="00DE039F" w:rsidRDefault="00DE039F" w:rsidP="00DE039F"/>
          <w:p w14:paraId="2008ADED" w14:textId="77777777" w:rsidR="00DE039F" w:rsidRDefault="00DE039F" w:rsidP="00DE039F"/>
          <w:p w14:paraId="2008ADEE" w14:textId="77777777" w:rsidR="00DE039F" w:rsidRDefault="00DE039F" w:rsidP="00DE039F"/>
          <w:p w14:paraId="2008ADEF" w14:textId="77777777" w:rsidR="00DE039F" w:rsidRDefault="00DE039F" w:rsidP="00DE039F"/>
          <w:p w14:paraId="2008ADF0" w14:textId="77777777" w:rsidR="00DE039F" w:rsidRDefault="00DE039F" w:rsidP="00DE039F"/>
          <w:p w14:paraId="2008ADF1" w14:textId="77777777" w:rsidR="00DE039F" w:rsidRPr="00B475DD" w:rsidRDefault="00DE039F" w:rsidP="00DE039F"/>
        </w:tc>
      </w:tr>
      <w:tr w:rsidR="00DE039F" w:rsidRPr="00B475DD" w14:paraId="2008ADF4" w14:textId="77777777" w:rsidTr="00DE039F">
        <w:trPr>
          <w:trHeight w:val="310"/>
        </w:trPr>
        <w:tc>
          <w:tcPr>
            <w:tcW w:w="10235" w:type="dxa"/>
            <w:gridSpan w:val="7"/>
            <w:shd w:val="clear" w:color="auto" w:fill="D9D9D9"/>
          </w:tcPr>
          <w:p w14:paraId="2008ADF3" w14:textId="66EBBB6F" w:rsidR="00DE039F" w:rsidRPr="00EB6723" w:rsidRDefault="00DE039F" w:rsidP="00DE039F">
            <w:r w:rsidRPr="00EB6723">
              <w:t>Do you have any family</w:t>
            </w:r>
            <w:r>
              <w:t xml:space="preserve"> or other</w:t>
            </w:r>
            <w:r w:rsidRPr="00EB6723">
              <w:t xml:space="preserve"> reasons for staying in a particular area?</w:t>
            </w:r>
          </w:p>
        </w:tc>
      </w:tr>
      <w:tr w:rsidR="00DE039F" w:rsidRPr="00B475DD" w14:paraId="2008ADF8" w14:textId="77777777" w:rsidTr="00DE039F">
        <w:trPr>
          <w:trHeight w:hRule="exact" w:val="913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F5" w14:textId="77777777" w:rsidR="00DE039F" w:rsidRDefault="00DE039F" w:rsidP="00DE039F"/>
          <w:p w14:paraId="2008ADF6" w14:textId="77777777" w:rsidR="00DE039F" w:rsidRDefault="00DE039F" w:rsidP="00DE039F"/>
          <w:p w14:paraId="2008ADF7" w14:textId="77777777" w:rsidR="00DE039F" w:rsidRDefault="00DE039F" w:rsidP="00DE039F"/>
        </w:tc>
      </w:tr>
      <w:tr w:rsidR="00DE039F" w:rsidRPr="00B475DD" w14:paraId="2008ADFB" w14:textId="77777777" w:rsidTr="00DE039F">
        <w:trPr>
          <w:trHeight w:val="620"/>
        </w:trPr>
        <w:tc>
          <w:tcPr>
            <w:tcW w:w="10235" w:type="dxa"/>
            <w:gridSpan w:val="7"/>
            <w:shd w:val="clear" w:color="auto" w:fill="D9D9D9"/>
          </w:tcPr>
          <w:p w14:paraId="2008ADF9" w14:textId="46D3394C" w:rsidR="00DE039F" w:rsidRPr="00EB6723" w:rsidRDefault="00DE039F" w:rsidP="00DE039F">
            <w:r w:rsidRPr="00EB6723">
              <w:t xml:space="preserve">Do you have particular views </w:t>
            </w:r>
            <w:r>
              <w:t>which would help us find a good fit with a parish</w:t>
            </w:r>
          </w:p>
          <w:p w14:paraId="2008ADFA" w14:textId="77777777" w:rsidR="00DE039F" w:rsidRDefault="00DE039F" w:rsidP="00DE039F">
            <w:r w:rsidRPr="00EB6723">
              <w:t>E</w:t>
            </w:r>
            <w:r>
              <w:t>.</w:t>
            </w:r>
            <w:r w:rsidRPr="00EB6723">
              <w:t>g</w:t>
            </w:r>
            <w:r>
              <w:t>.</w:t>
            </w:r>
            <w:r w:rsidRPr="00EB6723">
              <w:t>, women’s ministry, charismatic issues, baptism, (re)marriage, human sexuality?</w:t>
            </w:r>
          </w:p>
        </w:tc>
      </w:tr>
      <w:tr w:rsidR="00DE039F" w:rsidRPr="00B475DD" w14:paraId="2008ADFF" w14:textId="77777777" w:rsidTr="00DE039F">
        <w:trPr>
          <w:trHeight w:hRule="exact" w:val="902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FC" w14:textId="77777777" w:rsidR="00DE039F" w:rsidRDefault="00DE039F" w:rsidP="00DE039F"/>
          <w:p w14:paraId="2008ADFD" w14:textId="77777777" w:rsidR="00DE039F" w:rsidRDefault="00DE039F" w:rsidP="00DE039F"/>
          <w:p w14:paraId="2008ADFE" w14:textId="77777777" w:rsidR="00DE039F" w:rsidRDefault="00DE039F" w:rsidP="00DE039F"/>
        </w:tc>
      </w:tr>
      <w:tr w:rsidR="00DE039F" w:rsidRPr="00B475DD" w14:paraId="2008AE01" w14:textId="77777777" w:rsidTr="00DE039F">
        <w:trPr>
          <w:trHeight w:val="325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  <w:shd w:val="clear" w:color="auto" w:fill="D9D9D9"/>
          </w:tcPr>
          <w:p w14:paraId="2008AE00" w14:textId="77777777" w:rsidR="00DE039F" w:rsidRPr="00EB6723" w:rsidRDefault="00DE039F" w:rsidP="00DE039F">
            <w:r w:rsidRPr="00EB6723">
              <w:t>Positions held since ordination in reverse chronological order include key national church or diocesan responsibilities</w:t>
            </w:r>
          </w:p>
        </w:tc>
      </w:tr>
      <w:tr w:rsidR="00DE039F" w:rsidRPr="00B475DD" w14:paraId="2008AE06" w14:textId="77777777" w:rsidTr="00DE039F">
        <w:trPr>
          <w:trHeight w:val="310"/>
        </w:trPr>
        <w:tc>
          <w:tcPr>
            <w:tcW w:w="2253" w:type="dxa"/>
            <w:shd w:val="clear" w:color="auto" w:fill="D9D9D9"/>
          </w:tcPr>
          <w:p w14:paraId="2008AE02" w14:textId="77777777" w:rsidR="00DE039F" w:rsidRPr="00B475DD" w:rsidRDefault="00DE039F" w:rsidP="00DE039F">
            <w:r>
              <w:t>Post</w:t>
            </w:r>
          </w:p>
        </w:tc>
        <w:tc>
          <w:tcPr>
            <w:tcW w:w="3522" w:type="dxa"/>
            <w:gridSpan w:val="3"/>
            <w:shd w:val="clear" w:color="auto" w:fill="D9D9D9"/>
          </w:tcPr>
          <w:p w14:paraId="2008AE03" w14:textId="77777777" w:rsidR="00DE039F" w:rsidRPr="00B475DD" w:rsidRDefault="00DE039F" w:rsidP="00DE039F">
            <w:r>
              <w:t>Parish</w:t>
            </w:r>
          </w:p>
        </w:tc>
        <w:tc>
          <w:tcPr>
            <w:tcW w:w="1600" w:type="dxa"/>
            <w:gridSpan w:val="2"/>
            <w:shd w:val="clear" w:color="auto" w:fill="D9D9D9"/>
          </w:tcPr>
          <w:p w14:paraId="2008AE04" w14:textId="77777777" w:rsidR="00DE039F" w:rsidRPr="00B475DD" w:rsidRDefault="00DE039F" w:rsidP="00DE039F">
            <w:r>
              <w:t>Diocese</w:t>
            </w:r>
          </w:p>
        </w:tc>
        <w:tc>
          <w:tcPr>
            <w:tcW w:w="2860" w:type="dxa"/>
            <w:shd w:val="clear" w:color="auto" w:fill="D9D9D9"/>
          </w:tcPr>
          <w:p w14:paraId="2008AE05" w14:textId="77777777" w:rsidR="00DE039F" w:rsidRPr="00B475DD" w:rsidRDefault="00DE039F" w:rsidP="00DE039F">
            <w:r>
              <w:t>From                         To</w:t>
            </w:r>
          </w:p>
        </w:tc>
      </w:tr>
      <w:tr w:rsidR="00DE039F" w:rsidRPr="00B475DD" w14:paraId="2008AE0B" w14:textId="77777777" w:rsidTr="00DE039F">
        <w:trPr>
          <w:trHeight w:val="578"/>
        </w:trPr>
        <w:tc>
          <w:tcPr>
            <w:tcW w:w="2253" w:type="dxa"/>
          </w:tcPr>
          <w:p w14:paraId="2008AE07" w14:textId="77777777" w:rsidR="00DE039F" w:rsidRPr="00B475DD" w:rsidRDefault="00DE039F" w:rsidP="00DE039F"/>
        </w:tc>
        <w:tc>
          <w:tcPr>
            <w:tcW w:w="3522" w:type="dxa"/>
            <w:gridSpan w:val="3"/>
          </w:tcPr>
          <w:p w14:paraId="2008AE08" w14:textId="77777777" w:rsidR="00DE039F" w:rsidRPr="00B475DD" w:rsidRDefault="00DE039F" w:rsidP="00DE039F"/>
        </w:tc>
        <w:tc>
          <w:tcPr>
            <w:tcW w:w="1600" w:type="dxa"/>
            <w:gridSpan w:val="2"/>
          </w:tcPr>
          <w:p w14:paraId="2008AE09" w14:textId="77777777" w:rsidR="00DE039F" w:rsidRPr="00B475DD" w:rsidRDefault="00DE039F" w:rsidP="00DE039F"/>
        </w:tc>
        <w:tc>
          <w:tcPr>
            <w:tcW w:w="2860" w:type="dxa"/>
          </w:tcPr>
          <w:p w14:paraId="2008AE0A" w14:textId="77777777" w:rsidR="00DE039F" w:rsidRPr="00B475DD" w:rsidRDefault="00DE039F" w:rsidP="00DE039F"/>
        </w:tc>
      </w:tr>
      <w:tr w:rsidR="00DE039F" w:rsidRPr="00B475DD" w14:paraId="2008AE1A" w14:textId="77777777" w:rsidTr="00DE039F">
        <w:trPr>
          <w:trHeight w:val="686"/>
        </w:trPr>
        <w:tc>
          <w:tcPr>
            <w:tcW w:w="2253" w:type="dxa"/>
          </w:tcPr>
          <w:p w14:paraId="2008AE16" w14:textId="77777777" w:rsidR="00DE039F" w:rsidRPr="00B475DD" w:rsidRDefault="00DE039F" w:rsidP="00DE039F"/>
        </w:tc>
        <w:tc>
          <w:tcPr>
            <w:tcW w:w="3522" w:type="dxa"/>
            <w:gridSpan w:val="3"/>
          </w:tcPr>
          <w:p w14:paraId="2008AE17" w14:textId="77777777" w:rsidR="00DE039F" w:rsidRPr="00B475DD" w:rsidRDefault="00DE039F" w:rsidP="00DE039F"/>
        </w:tc>
        <w:tc>
          <w:tcPr>
            <w:tcW w:w="1600" w:type="dxa"/>
            <w:gridSpan w:val="2"/>
          </w:tcPr>
          <w:p w14:paraId="2008AE18" w14:textId="77777777" w:rsidR="00DE039F" w:rsidRPr="00B475DD" w:rsidRDefault="00DE039F" w:rsidP="00DE039F"/>
        </w:tc>
        <w:tc>
          <w:tcPr>
            <w:tcW w:w="2860" w:type="dxa"/>
          </w:tcPr>
          <w:p w14:paraId="2008AE19" w14:textId="77777777" w:rsidR="00DE039F" w:rsidRPr="00B475DD" w:rsidRDefault="00DE039F" w:rsidP="00DE039F"/>
        </w:tc>
      </w:tr>
      <w:tr w:rsidR="00DE039F" w:rsidRPr="00B475DD" w14:paraId="298DE4DE" w14:textId="77777777" w:rsidTr="00DE039F">
        <w:trPr>
          <w:trHeight w:val="686"/>
        </w:trPr>
        <w:tc>
          <w:tcPr>
            <w:tcW w:w="2253" w:type="dxa"/>
          </w:tcPr>
          <w:p w14:paraId="005C0FAB" w14:textId="77777777" w:rsidR="00DE039F" w:rsidRPr="00B475DD" w:rsidRDefault="00DE039F" w:rsidP="00DE039F"/>
        </w:tc>
        <w:tc>
          <w:tcPr>
            <w:tcW w:w="3522" w:type="dxa"/>
            <w:gridSpan w:val="3"/>
          </w:tcPr>
          <w:p w14:paraId="66D1C40C" w14:textId="77777777" w:rsidR="00DE039F" w:rsidRPr="00B475DD" w:rsidRDefault="00DE039F" w:rsidP="00DE039F"/>
        </w:tc>
        <w:tc>
          <w:tcPr>
            <w:tcW w:w="1600" w:type="dxa"/>
            <w:gridSpan w:val="2"/>
          </w:tcPr>
          <w:p w14:paraId="185AF1A8" w14:textId="77777777" w:rsidR="00DE039F" w:rsidRPr="00B475DD" w:rsidRDefault="00DE039F" w:rsidP="00DE039F"/>
        </w:tc>
        <w:tc>
          <w:tcPr>
            <w:tcW w:w="2860" w:type="dxa"/>
          </w:tcPr>
          <w:p w14:paraId="73F56E1B" w14:textId="77777777" w:rsidR="00DE039F" w:rsidRPr="00B475DD" w:rsidRDefault="00DE039F" w:rsidP="00DE039F"/>
        </w:tc>
      </w:tr>
      <w:tr w:rsidR="00DE039F" w:rsidRPr="00B475DD" w14:paraId="584E9A53" w14:textId="77777777" w:rsidTr="00DE039F">
        <w:trPr>
          <w:cantSplit/>
          <w:trHeight w:hRule="exact" w:val="598"/>
        </w:trPr>
        <w:tc>
          <w:tcPr>
            <w:tcW w:w="2253" w:type="dxa"/>
          </w:tcPr>
          <w:p w14:paraId="7A272436" w14:textId="77777777" w:rsidR="00DE039F" w:rsidRDefault="00DE039F" w:rsidP="00DE039F"/>
        </w:tc>
        <w:tc>
          <w:tcPr>
            <w:tcW w:w="3522" w:type="dxa"/>
            <w:gridSpan w:val="3"/>
          </w:tcPr>
          <w:p w14:paraId="4AA52F6A" w14:textId="77777777" w:rsidR="00DE039F" w:rsidRDefault="00DE039F" w:rsidP="00DE039F"/>
        </w:tc>
        <w:tc>
          <w:tcPr>
            <w:tcW w:w="1600" w:type="dxa"/>
            <w:gridSpan w:val="2"/>
          </w:tcPr>
          <w:p w14:paraId="3E18E2D4" w14:textId="77777777" w:rsidR="00DE039F" w:rsidRPr="00B475DD" w:rsidRDefault="00DE039F" w:rsidP="00DE039F"/>
        </w:tc>
        <w:tc>
          <w:tcPr>
            <w:tcW w:w="2860" w:type="dxa"/>
          </w:tcPr>
          <w:p w14:paraId="5BC2B961" w14:textId="77777777" w:rsidR="00DE039F" w:rsidRPr="00B475DD" w:rsidRDefault="00DE039F" w:rsidP="00DE039F"/>
        </w:tc>
      </w:tr>
      <w:tr w:rsidR="00DE039F" w:rsidRPr="00B475DD" w14:paraId="2997AAB1" w14:textId="77777777" w:rsidTr="00DE039F">
        <w:trPr>
          <w:cantSplit/>
          <w:trHeight w:hRule="exact" w:val="598"/>
        </w:trPr>
        <w:tc>
          <w:tcPr>
            <w:tcW w:w="2253" w:type="dxa"/>
          </w:tcPr>
          <w:p w14:paraId="4681BE2D" w14:textId="7C0DAE65" w:rsidR="00DE039F" w:rsidRDefault="00DE039F" w:rsidP="00DE039F"/>
          <w:p w14:paraId="33E847BC" w14:textId="77777777" w:rsidR="00DE039F" w:rsidRDefault="00DE039F" w:rsidP="00DE039F"/>
          <w:p w14:paraId="4050EFD6" w14:textId="77777777" w:rsidR="00DE039F" w:rsidRDefault="00DE039F" w:rsidP="00DE039F"/>
          <w:p w14:paraId="23D58233" w14:textId="7A699A4A" w:rsidR="00DE039F" w:rsidRPr="00B475DD" w:rsidRDefault="00DE039F" w:rsidP="00DE039F"/>
        </w:tc>
        <w:tc>
          <w:tcPr>
            <w:tcW w:w="3522" w:type="dxa"/>
            <w:gridSpan w:val="3"/>
          </w:tcPr>
          <w:p w14:paraId="50F0B465" w14:textId="77777777" w:rsidR="00DE039F" w:rsidRDefault="00DE039F" w:rsidP="00DE039F"/>
        </w:tc>
        <w:tc>
          <w:tcPr>
            <w:tcW w:w="1600" w:type="dxa"/>
            <w:gridSpan w:val="2"/>
          </w:tcPr>
          <w:p w14:paraId="3D4566AD" w14:textId="77777777" w:rsidR="00DE039F" w:rsidRPr="00B475DD" w:rsidRDefault="00DE039F" w:rsidP="00DE039F"/>
        </w:tc>
        <w:tc>
          <w:tcPr>
            <w:tcW w:w="2860" w:type="dxa"/>
          </w:tcPr>
          <w:p w14:paraId="2A80C87A" w14:textId="77777777" w:rsidR="00DE039F" w:rsidRPr="00B475DD" w:rsidRDefault="00DE039F" w:rsidP="00DE039F"/>
        </w:tc>
      </w:tr>
    </w:tbl>
    <w:p w14:paraId="7114D8A0" w14:textId="77777777" w:rsidR="0063646D" w:rsidRDefault="0063646D"/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1418"/>
        <w:gridCol w:w="425"/>
        <w:gridCol w:w="1418"/>
        <w:gridCol w:w="425"/>
        <w:gridCol w:w="992"/>
        <w:gridCol w:w="425"/>
        <w:gridCol w:w="1276"/>
        <w:gridCol w:w="425"/>
        <w:gridCol w:w="1447"/>
        <w:gridCol w:w="396"/>
      </w:tblGrid>
      <w:tr w:rsidR="005679F8" w14:paraId="7419185B" w14:textId="77777777" w:rsidTr="00CC255D">
        <w:tc>
          <w:tcPr>
            <w:tcW w:w="10348" w:type="dxa"/>
            <w:gridSpan w:val="12"/>
            <w:tcBorders>
              <w:right w:val="single" w:sz="8" w:space="0" w:color="000000"/>
            </w:tcBorders>
            <w:shd w:val="clear" w:color="auto" w:fill="D9D9D9"/>
          </w:tcPr>
          <w:p w14:paraId="476E78B2" w14:textId="7C6AEC01" w:rsidR="005679F8" w:rsidRPr="000B4807" w:rsidRDefault="005679F8" w:rsidP="00452960">
            <w:pPr>
              <w:rPr>
                <w:b/>
              </w:rPr>
            </w:pPr>
            <w:r w:rsidRPr="000B4807">
              <w:rPr>
                <w:b/>
              </w:rPr>
              <w:t>State the main emphasis of your ministry for last 5 years</w:t>
            </w:r>
            <w:r w:rsidR="006910C3">
              <w:rPr>
                <w:b/>
              </w:rPr>
              <w:t>. What have been the significant developments and challenges?</w:t>
            </w:r>
          </w:p>
        </w:tc>
      </w:tr>
      <w:tr w:rsidR="005679F8" w14:paraId="1F581789" w14:textId="77777777" w:rsidTr="007F5B13">
        <w:trPr>
          <w:trHeight w:hRule="exact" w:val="3786"/>
        </w:trPr>
        <w:tc>
          <w:tcPr>
            <w:tcW w:w="10348" w:type="dxa"/>
            <w:gridSpan w:val="12"/>
            <w:tcBorders>
              <w:bottom w:val="single" w:sz="4" w:space="0" w:color="000000"/>
              <w:right w:val="single" w:sz="8" w:space="0" w:color="000000"/>
            </w:tcBorders>
          </w:tcPr>
          <w:p w14:paraId="60519A24" w14:textId="7BA7CF46" w:rsidR="00CC255D" w:rsidRDefault="00CC255D" w:rsidP="00452960"/>
          <w:p w14:paraId="6FC7A670" w14:textId="6256ECF3" w:rsidR="00CC255D" w:rsidRDefault="00CC255D" w:rsidP="00452960"/>
          <w:p w14:paraId="3BCD00DE" w14:textId="77777777" w:rsidR="00CC255D" w:rsidRDefault="00CC255D" w:rsidP="00452960"/>
          <w:p w14:paraId="506AD1F0" w14:textId="77777777" w:rsidR="005679F8" w:rsidRDefault="005679F8" w:rsidP="00452960"/>
          <w:p w14:paraId="2D04CDB0" w14:textId="77777777" w:rsidR="005679F8" w:rsidRDefault="005679F8" w:rsidP="00452960"/>
          <w:p w14:paraId="2C53A930" w14:textId="77777777" w:rsidR="005679F8" w:rsidRDefault="005679F8" w:rsidP="00452960"/>
          <w:p w14:paraId="208E5E85" w14:textId="77777777" w:rsidR="005679F8" w:rsidRDefault="005679F8" w:rsidP="00452960"/>
          <w:p w14:paraId="10CCE41E" w14:textId="77777777" w:rsidR="005679F8" w:rsidRDefault="005679F8" w:rsidP="00452960"/>
        </w:tc>
      </w:tr>
      <w:tr w:rsidR="005679F8" w14:paraId="35432736" w14:textId="77777777" w:rsidTr="00CC255D">
        <w:tc>
          <w:tcPr>
            <w:tcW w:w="10348" w:type="dxa"/>
            <w:gridSpan w:val="12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18BA4EF" w14:textId="77777777" w:rsidR="005679F8" w:rsidRPr="000B4807" w:rsidRDefault="005679F8" w:rsidP="00452960">
            <w:pPr>
              <w:rPr>
                <w:b/>
              </w:rPr>
            </w:pPr>
            <w:r w:rsidRPr="000B4807">
              <w:rPr>
                <w:b/>
              </w:rPr>
              <w:t>What are you realistically looking for in terms of your next post?</w:t>
            </w:r>
          </w:p>
        </w:tc>
      </w:tr>
      <w:tr w:rsidR="005679F8" w14:paraId="0BA2CA94" w14:textId="77777777" w:rsidTr="00CC255D">
        <w:trPr>
          <w:trHeight w:val="2068"/>
        </w:trPr>
        <w:tc>
          <w:tcPr>
            <w:tcW w:w="10348" w:type="dxa"/>
            <w:gridSpan w:val="12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C4419E8" w14:textId="26D191EC" w:rsidR="00F528AD" w:rsidRPr="002A17C2" w:rsidRDefault="00F528AD" w:rsidP="00452960">
            <w:pPr>
              <w:tabs>
                <w:tab w:val="left" w:pos="7305"/>
              </w:tabs>
              <w:rPr>
                <w:sz w:val="18"/>
                <w:szCs w:val="18"/>
              </w:rPr>
            </w:pPr>
          </w:p>
        </w:tc>
      </w:tr>
      <w:tr w:rsidR="00F528AD" w:rsidRPr="00BE36C8" w14:paraId="4C7850E7" w14:textId="77777777" w:rsidTr="00CC255D">
        <w:trPr>
          <w:trHeight w:val="266"/>
        </w:trPr>
        <w:tc>
          <w:tcPr>
            <w:tcW w:w="10348" w:type="dxa"/>
            <w:gridSpan w:val="12"/>
            <w:tcBorders>
              <w:bottom w:val="single" w:sz="24" w:space="0" w:color="auto"/>
              <w:right w:val="single" w:sz="8" w:space="0" w:color="000000"/>
            </w:tcBorders>
            <w:shd w:val="clear" w:color="auto" w:fill="FFFFFF"/>
          </w:tcPr>
          <w:p w14:paraId="1A9475CF" w14:textId="432C5ACE" w:rsidR="00F528AD" w:rsidRPr="000B4807" w:rsidRDefault="00F528AD" w:rsidP="00452960">
            <w:pPr>
              <w:rPr>
                <w:b/>
                <w:sz w:val="16"/>
                <w:szCs w:val="16"/>
              </w:rPr>
            </w:pPr>
            <w:r w:rsidRPr="00165024">
              <w:rPr>
                <w:b/>
                <w:sz w:val="18"/>
                <w:szCs w:val="18"/>
              </w:rPr>
              <w:t>Areas and situations etc.  where you would be willing to serve</w:t>
            </w:r>
          </w:p>
        </w:tc>
      </w:tr>
      <w:tr w:rsidR="00A64D3C" w:rsidRPr="00BE36C8" w14:paraId="2008AE30" w14:textId="77777777" w:rsidTr="0084127A">
        <w:trPr>
          <w:trHeight w:val="266"/>
        </w:trPr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A" w14:textId="77777777" w:rsidR="00D04DFA" w:rsidRPr="000B4807" w:rsidRDefault="00D04DFA" w:rsidP="00A64D3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Location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B" w14:textId="77777777" w:rsidR="00D04DFA" w:rsidRPr="000B4807" w:rsidRDefault="00D04DFA" w:rsidP="00A64D3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Parish Features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C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Type of Parish</w:t>
            </w:r>
          </w:p>
        </w:tc>
        <w:tc>
          <w:tcPr>
            <w:tcW w:w="141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D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Worship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E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Type of post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000000"/>
            </w:tcBorders>
            <w:shd w:val="clear" w:color="auto" w:fill="A6A6A6"/>
            <w:vAlign w:val="bottom"/>
          </w:tcPr>
          <w:p w14:paraId="2008AE2F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Minister in</w:t>
            </w:r>
          </w:p>
        </w:tc>
      </w:tr>
      <w:tr w:rsidR="005679F8" w:rsidRPr="00BE36C8" w14:paraId="2008AE3E" w14:textId="77777777" w:rsidTr="0084127A">
        <w:trPr>
          <w:trHeight w:val="20"/>
        </w:trPr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1" w14:textId="77777777" w:rsidR="005679F8" w:rsidRPr="00A64D3C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North East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08AE32" w14:textId="77777777" w:rsidR="005679F8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  <w:p w14:paraId="2008AE33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4" w14:textId="00161343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Choral</w:t>
            </w:r>
            <w:r>
              <w:rPr>
                <w:sz w:val="16"/>
                <w:szCs w:val="16"/>
              </w:rPr>
              <w:t xml:space="preserve"> </w:t>
            </w:r>
            <w:r w:rsidRPr="000B4807">
              <w:rPr>
                <w:sz w:val="16"/>
                <w:szCs w:val="16"/>
              </w:rPr>
              <w:t>Tradition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08AE35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6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City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08AE37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8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All age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</w:tcPr>
          <w:p w14:paraId="2008AE39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3A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Incumbent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bottom w:val="single" w:sz="2" w:space="0" w:color="auto"/>
              <w:right w:val="single" w:sz="24" w:space="0" w:color="auto"/>
            </w:tcBorders>
          </w:tcPr>
          <w:p w14:paraId="2008AE3B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3C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Mixed Team</w:t>
            </w:r>
          </w:p>
        </w:tc>
        <w:tc>
          <w:tcPr>
            <w:tcW w:w="396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</w:tcPr>
          <w:p w14:paraId="2008AE3D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</w:tr>
      <w:tr w:rsidR="005679F8" w:rsidRPr="00BE36C8" w14:paraId="2008AE4F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F" w14:textId="77777777" w:rsidR="005679F8" w:rsidRPr="00A64D3C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North West</w:t>
            </w:r>
          </w:p>
          <w:p w14:paraId="2008AE40" w14:textId="77777777" w:rsidR="005679F8" w:rsidRPr="00A64D3C" w:rsidRDefault="005679F8" w:rsidP="005679F8">
            <w:pPr>
              <w:tabs>
                <w:tab w:val="left" w:pos="735"/>
              </w:tabs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41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42" w14:textId="69EDAFE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Church Plant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43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44" w14:textId="0CD8B0B9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Market Town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45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46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BCP</w:t>
            </w:r>
          </w:p>
          <w:p w14:paraId="2008AE47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48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4A" w14:textId="24487E96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Team Vicar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12" w:space="0" w:color="auto"/>
              <w:right w:val="single" w:sz="24" w:space="0" w:color="auto"/>
            </w:tcBorders>
          </w:tcPr>
          <w:p w14:paraId="2008AE4B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4C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proofErr w:type="gramStart"/>
            <w:r w:rsidRPr="000B4807">
              <w:rPr>
                <w:sz w:val="16"/>
                <w:szCs w:val="16"/>
              </w:rPr>
              <w:t>Non Evangelical</w:t>
            </w:r>
            <w:proofErr w:type="gramEnd"/>
          </w:p>
          <w:p w14:paraId="2008AE4D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Church</w:t>
            </w:r>
          </w:p>
        </w:tc>
        <w:tc>
          <w:tcPr>
            <w:tcW w:w="396" w:type="dxa"/>
            <w:tcBorders>
              <w:left w:val="single" w:sz="12" w:space="0" w:color="auto"/>
              <w:right w:val="single" w:sz="24" w:space="0" w:color="auto"/>
            </w:tcBorders>
          </w:tcPr>
          <w:p w14:paraId="2008AE4E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</w:tr>
      <w:tr w:rsidR="005679F8" w:rsidRPr="00BE36C8" w14:paraId="2008AE5E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0" w14:textId="77777777" w:rsidR="005679F8" w:rsidRPr="00A64D3C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East Midlands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51" w14:textId="77777777" w:rsidR="005679F8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  <w:p w14:paraId="2008AE52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3" w14:textId="5E822475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Church Schools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54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5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Inner</w:t>
            </w:r>
            <w:r>
              <w:rPr>
                <w:sz w:val="16"/>
                <w:szCs w:val="16"/>
              </w:rPr>
              <w:t xml:space="preserve"> </w:t>
            </w:r>
            <w:r w:rsidRPr="000B4807">
              <w:rPr>
                <w:sz w:val="16"/>
                <w:szCs w:val="16"/>
              </w:rPr>
              <w:t>City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56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7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Common</w:t>
            </w:r>
          </w:p>
          <w:p w14:paraId="2008AE58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Worship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59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0C2D16E3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Associate Vicar</w:t>
            </w:r>
          </w:p>
          <w:p w14:paraId="2008AE5A" w14:textId="51C26CB1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5B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5C" w14:textId="566AEAD7" w:rsidR="005679F8" w:rsidRPr="000B4807" w:rsidRDefault="006910C3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Mission</w:t>
            </w:r>
            <w:r>
              <w:rPr>
                <w:sz w:val="16"/>
                <w:szCs w:val="16"/>
              </w:rPr>
              <w:t xml:space="preserve"> Agency</w:t>
            </w:r>
          </w:p>
        </w:tc>
        <w:tc>
          <w:tcPr>
            <w:tcW w:w="396" w:type="dxa"/>
            <w:tcBorders>
              <w:left w:val="single" w:sz="12" w:space="0" w:color="auto"/>
              <w:right w:val="single" w:sz="24" w:space="0" w:color="auto"/>
            </w:tcBorders>
          </w:tcPr>
          <w:p w14:paraId="2008AE5D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</w:tr>
      <w:tr w:rsidR="00CC255D" w:rsidRPr="00BE36C8" w14:paraId="2008AE6D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F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West Midlands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0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61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2" w14:textId="41BD876D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Ethnic</w:t>
            </w:r>
            <w:r>
              <w:rPr>
                <w:sz w:val="16"/>
                <w:szCs w:val="16"/>
              </w:rPr>
              <w:t xml:space="preserve"> </w:t>
            </w:r>
            <w:r w:rsidRPr="000B4807">
              <w:rPr>
                <w:sz w:val="16"/>
                <w:szCs w:val="16"/>
              </w:rPr>
              <w:t>Groups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3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4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Rural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5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6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Family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67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69" w14:textId="38D3C680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Team Rector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6A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24" w:space="0" w:color="auto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09F76EB9" w14:textId="77777777" w:rsidR="00CC255D" w:rsidRDefault="00CC255D" w:rsidP="00CC255D">
            <w:pPr>
              <w:tabs>
                <w:tab w:val="left" w:pos="990"/>
              </w:tabs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 xml:space="preserve">Chaplain </w:t>
            </w:r>
            <w:r>
              <w:rPr>
                <w:sz w:val="16"/>
                <w:szCs w:val="16"/>
              </w:rPr>
              <w:tab/>
            </w:r>
          </w:p>
          <w:p w14:paraId="3EAB9E2B" w14:textId="745F68F9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0B4807">
              <w:rPr>
                <w:sz w:val="16"/>
                <w:szCs w:val="16"/>
              </w:rPr>
              <w:t>What sort?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96" w:type="dxa"/>
            <w:tcBorders>
              <w:left w:val="single" w:sz="12" w:space="0" w:color="000000"/>
              <w:bottom w:val="single" w:sz="4" w:space="0" w:color="000000"/>
              <w:right w:val="single" w:sz="24" w:space="0" w:color="auto"/>
            </w:tcBorders>
            <w:shd w:val="clear" w:color="auto" w:fill="FFFFFF" w:themeFill="background1"/>
          </w:tcPr>
          <w:p w14:paraId="2008AE6C" w14:textId="69932999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7B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E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South Midlands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F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0" w14:textId="1F014228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Evangelism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71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2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Commuter</w:t>
            </w:r>
          </w:p>
          <w:p w14:paraId="2008AE73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Village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74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5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Informal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76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F72F3A5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House for Duty</w:t>
            </w:r>
          </w:p>
          <w:p w14:paraId="2008AE77" w14:textId="67F9BDEE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Post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78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08AE7A" w14:textId="78665C7F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8A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C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South East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7D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7E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F" w14:textId="0E53BF0B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Home Groups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0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1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Town Centre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2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3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Renewal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84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86" w14:textId="72F84E1E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Part time Post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87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08AE89" w14:textId="5CC382A4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98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B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London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C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8D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E" w14:textId="3DD4B98D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Music Group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F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90" w14:textId="0FD8FE71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Urban</w:t>
            </w:r>
            <w:r>
              <w:rPr>
                <w:sz w:val="16"/>
                <w:szCs w:val="16"/>
              </w:rPr>
              <w:t xml:space="preserve"> / Suburban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91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92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Traditional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93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94" w14:textId="3AD9BC00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LEP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95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08AE97" w14:textId="7ED6C1FB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B4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A7" w14:textId="57E9C63D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South West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A8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A9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AA" w14:textId="11EA4BB6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Retired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AB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2008AEAF" w14:textId="1AB0EFA1" w:rsidR="00CC255D" w:rsidRPr="00A64D3C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000000"/>
              <w:right w:val="single" w:sz="12" w:space="0" w:color="auto"/>
            </w:tcBorders>
            <w:shd w:val="clear" w:color="auto" w:fill="D9D9D9"/>
          </w:tcPr>
          <w:p w14:paraId="2008AEB0" w14:textId="211B08A9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Pioneer/fresh expression role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24" w:space="0" w:color="000000"/>
              <w:right w:val="single" w:sz="24" w:space="0" w:color="auto"/>
            </w:tcBorders>
            <w:shd w:val="clear" w:color="auto" w:fill="FFFFFF"/>
          </w:tcPr>
          <w:p w14:paraId="2008AEB1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FFFFFF" w:themeFill="background1"/>
          </w:tcPr>
          <w:p w14:paraId="2008AEB3" w14:textId="07AD651B" w:rsidR="00CC255D" w:rsidRPr="000B4807" w:rsidRDefault="00CC255D" w:rsidP="00CC255D">
            <w:pPr>
              <w:tabs>
                <w:tab w:val="left" w:pos="1995"/>
              </w:tabs>
              <w:rPr>
                <w:sz w:val="16"/>
                <w:szCs w:val="16"/>
              </w:rPr>
            </w:pPr>
          </w:p>
        </w:tc>
      </w:tr>
      <w:tr w:rsidR="00CC255D" w:rsidRPr="00BE36C8" w14:paraId="2DDC319A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bottom w:val="single" w:sz="4" w:space="0" w:color="000000"/>
              <w:right w:val="single" w:sz="12" w:space="0" w:color="auto"/>
            </w:tcBorders>
            <w:shd w:val="clear" w:color="auto" w:fill="D9D9D9"/>
            <w:vAlign w:val="center"/>
          </w:tcPr>
          <w:p w14:paraId="2270BDF8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East Anglia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A34A3DD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307F4E25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E5BAC2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Students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E3A6BBB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5243DB2B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vMerge w:val="restart"/>
            <w:tcBorders>
              <w:top w:val="single" w:sz="24" w:space="0" w:color="000000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FFFFF" w:themeFill="background1"/>
          </w:tcPr>
          <w:p w14:paraId="7EDC4725" w14:textId="77777777" w:rsidR="00CC255D" w:rsidRPr="000B4807" w:rsidRDefault="00CC255D" w:rsidP="00CC255D">
            <w:pPr>
              <w:rPr>
                <w:b/>
                <w:sz w:val="16"/>
                <w:szCs w:val="16"/>
              </w:rPr>
            </w:pPr>
            <w:r w:rsidRPr="00016D15">
              <w:rPr>
                <w:b/>
                <w:sz w:val="6"/>
                <w:szCs w:val="16"/>
              </w:rPr>
              <w:br/>
            </w:r>
            <w:r w:rsidRPr="000B4807">
              <w:rPr>
                <w:b/>
                <w:sz w:val="16"/>
                <w:szCs w:val="16"/>
              </w:rPr>
              <w:t>Please fill in the table entering</w:t>
            </w:r>
          </w:p>
          <w:p w14:paraId="63A24AE1" w14:textId="77777777" w:rsidR="00CC255D" w:rsidRPr="000B4807" w:rsidRDefault="00CC255D" w:rsidP="00CC255D">
            <w:pPr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2 for any item to which you are drawn</w:t>
            </w:r>
          </w:p>
          <w:p w14:paraId="641F7E11" w14:textId="77777777" w:rsidR="00CC255D" w:rsidRPr="000B4807" w:rsidRDefault="00CC255D" w:rsidP="00CC255D">
            <w:pPr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 xml:space="preserve">1 </w:t>
            </w:r>
            <w:proofErr w:type="gramStart"/>
            <w:r w:rsidRPr="000B4807">
              <w:rPr>
                <w:b/>
                <w:sz w:val="16"/>
                <w:szCs w:val="16"/>
              </w:rPr>
              <w:t>where  you</w:t>
            </w:r>
            <w:proofErr w:type="gramEnd"/>
            <w:r w:rsidRPr="000B4807">
              <w:rPr>
                <w:b/>
                <w:sz w:val="16"/>
                <w:szCs w:val="16"/>
              </w:rPr>
              <w:t xml:space="preserve"> are open to minister</w:t>
            </w:r>
          </w:p>
          <w:p w14:paraId="22443619" w14:textId="27343455" w:rsidR="00CC255D" w:rsidRPr="000B4807" w:rsidRDefault="00CC255D" w:rsidP="00CC255D">
            <w:pPr>
              <w:rPr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0 where</w:t>
            </w:r>
            <w:r>
              <w:rPr>
                <w:b/>
                <w:sz w:val="16"/>
                <w:szCs w:val="16"/>
              </w:rPr>
              <w:t xml:space="preserve"> you feel unable to minister</w:t>
            </w:r>
          </w:p>
        </w:tc>
      </w:tr>
      <w:tr w:rsidR="00CC255D" w:rsidRPr="00BE36C8" w14:paraId="2008AEBE" w14:textId="4698840B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bottom w:val="single" w:sz="4" w:space="0" w:color="000000"/>
              <w:right w:val="single" w:sz="12" w:space="0" w:color="auto"/>
            </w:tcBorders>
            <w:shd w:val="clear" w:color="auto" w:fill="D9D9D9"/>
            <w:vAlign w:val="center"/>
          </w:tcPr>
          <w:p w14:paraId="2008AEB5" w14:textId="48201DFD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Ireland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B6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B7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B8" w14:textId="777A28C2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Youth &amp;Children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B9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2008AEBA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FFFFF" w:themeFill="background1"/>
          </w:tcPr>
          <w:p w14:paraId="2008AEBD" w14:textId="129ACF29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C7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BF" w14:textId="6A07E261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Overseas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008AEC0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C1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08AEC2" w14:textId="6CD661FD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008AEC3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08AEC4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FFFFF" w:themeFill="background1"/>
          </w:tcPr>
          <w:p w14:paraId="2008AEC6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</w:tbl>
    <w:p w14:paraId="2008AEDD" w14:textId="77777777" w:rsidR="000B4807" w:rsidRPr="000B4807" w:rsidRDefault="000B4807" w:rsidP="000B4807">
      <w:pPr>
        <w:spacing w:before="0" w:after="0"/>
        <w:rPr>
          <w:vanish/>
        </w:rPr>
      </w:pPr>
    </w:p>
    <w:sectPr w:rsidR="000B4807" w:rsidRPr="000B4807" w:rsidSect="00294594">
      <w:headerReference w:type="default" r:id="rId11"/>
      <w:footerReference w:type="default" r:id="rId12"/>
      <w:pgSz w:w="11906" w:h="16838" w:code="9"/>
      <w:pgMar w:top="1418" w:right="900" w:bottom="851" w:left="1440" w:header="720" w:footer="1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E835" w14:textId="77777777" w:rsidR="00820A64" w:rsidRDefault="00820A64" w:rsidP="00037D55">
      <w:pPr>
        <w:spacing w:before="0" w:after="0"/>
      </w:pPr>
      <w:r>
        <w:separator/>
      </w:r>
    </w:p>
  </w:endnote>
  <w:endnote w:type="continuationSeparator" w:id="0">
    <w:p w14:paraId="6614BD28" w14:textId="77777777" w:rsidR="00820A64" w:rsidRDefault="00820A64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pean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EE3" w14:textId="77777777" w:rsidR="00CE6309" w:rsidRDefault="00CE630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11C4">
      <w:rPr>
        <w:noProof/>
      </w:rPr>
      <w:t>2</w:t>
    </w:r>
    <w:r>
      <w:fldChar w:fldCharType="end"/>
    </w:r>
  </w:p>
  <w:p w14:paraId="2008AEE4" w14:textId="77777777" w:rsidR="00CE6309" w:rsidRDefault="00CE6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FEE7" w14:textId="77777777" w:rsidR="00820A64" w:rsidRDefault="00820A64" w:rsidP="00037D55">
      <w:pPr>
        <w:spacing w:before="0" w:after="0"/>
      </w:pPr>
      <w:r>
        <w:separator/>
      </w:r>
    </w:p>
  </w:footnote>
  <w:footnote w:type="continuationSeparator" w:id="0">
    <w:p w14:paraId="7B20F3CC" w14:textId="77777777" w:rsidR="00820A64" w:rsidRDefault="00820A64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EE2" w14:textId="58D412B3" w:rsidR="00CE6309" w:rsidRPr="00AD19C3" w:rsidRDefault="00687B36">
    <w:pPr>
      <w:pStyle w:val="Header"/>
      <w:rPr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68480" behindDoc="0" locked="0" layoutInCell="1" allowOverlap="1" wp14:anchorId="4343A422" wp14:editId="0167022C">
          <wp:simplePos x="0" y="0"/>
          <wp:positionH relativeFrom="margin">
            <wp:posOffset>4768850</wp:posOffset>
          </wp:positionH>
          <wp:positionV relativeFrom="paragraph">
            <wp:posOffset>44450</wp:posOffset>
          </wp:positionV>
          <wp:extent cx="298450" cy="290384"/>
          <wp:effectExtent l="0" t="0" r="6350" b="0"/>
          <wp:wrapNone/>
          <wp:docPr id="15832444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" cy="290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BFE">
      <w:rPr>
        <w:noProof/>
        <w:sz w:val="18"/>
        <w:szCs w:val="18"/>
      </w:rPr>
      <w:drawing>
        <wp:anchor distT="0" distB="0" distL="114300" distR="114300" simplePos="0" relativeHeight="251667456" behindDoc="1" locked="0" layoutInCell="1" allowOverlap="1" wp14:anchorId="610B7438" wp14:editId="43958CD9">
          <wp:simplePos x="0" y="0"/>
          <wp:positionH relativeFrom="column">
            <wp:posOffset>5562600</wp:posOffset>
          </wp:positionH>
          <wp:positionV relativeFrom="paragraph">
            <wp:posOffset>-243840</wp:posOffset>
          </wp:positionV>
          <wp:extent cx="342900" cy="601980"/>
          <wp:effectExtent l="0" t="0" r="0" b="7620"/>
          <wp:wrapThrough wrapText="bothSides">
            <wp:wrapPolygon edited="0">
              <wp:start x="0" y="0"/>
              <wp:lineTo x="0" y="21190"/>
              <wp:lineTo x="20400" y="21190"/>
              <wp:lineTo x="20400" y="0"/>
              <wp:lineTo x="0" y="0"/>
            </wp:wrapPolygon>
          </wp:wrapThrough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7143" b="21782"/>
                  <a:stretch/>
                </pic:blipFill>
                <pic:spPr bwMode="auto">
                  <a:xfrm>
                    <a:off x="0" y="0"/>
                    <a:ext cx="34290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BFE">
      <w:rPr>
        <w:noProof/>
        <w:sz w:val="28"/>
        <w:szCs w:val="28"/>
      </w:rPr>
      <w:drawing>
        <wp:anchor distT="0" distB="0" distL="114300" distR="114300" simplePos="0" relativeHeight="251652096" behindDoc="1" locked="0" layoutInCell="1" allowOverlap="1" wp14:anchorId="5398F05A" wp14:editId="065FBE5C">
          <wp:simplePos x="0" y="0"/>
          <wp:positionH relativeFrom="margin">
            <wp:posOffset>5141595</wp:posOffset>
          </wp:positionH>
          <wp:positionV relativeFrom="paragraph">
            <wp:posOffset>47625</wp:posOffset>
          </wp:positionV>
          <wp:extent cx="333375" cy="334645"/>
          <wp:effectExtent l="0" t="0" r="9525" b="8255"/>
          <wp:wrapTight wrapText="bothSides">
            <wp:wrapPolygon edited="0">
              <wp:start x="0" y="0"/>
              <wp:lineTo x="0" y="20903"/>
              <wp:lineTo x="20983" y="20903"/>
              <wp:lineTo x="20983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BFE">
      <w:rPr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7C863BB7" wp14:editId="04906EC6">
          <wp:simplePos x="0" y="0"/>
          <wp:positionH relativeFrom="column">
            <wp:posOffset>5935980</wp:posOffset>
          </wp:positionH>
          <wp:positionV relativeFrom="paragraph">
            <wp:posOffset>45720</wp:posOffset>
          </wp:positionV>
          <wp:extent cx="448945" cy="269875"/>
          <wp:effectExtent l="0" t="0" r="8255" b="0"/>
          <wp:wrapTight wrapText="bothSides">
            <wp:wrapPolygon edited="0">
              <wp:start x="0" y="0"/>
              <wp:lineTo x="0" y="19821"/>
              <wp:lineTo x="21081" y="19821"/>
              <wp:lineTo x="21081" y="0"/>
              <wp:lineTo x="0" y="0"/>
            </wp:wrapPolygon>
          </wp:wrapTight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94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6309" w:rsidRPr="00AD19C3">
      <w:rPr>
        <w:sz w:val="28"/>
        <w:szCs w:val="28"/>
      </w:rPr>
      <w:t>EPCC</w:t>
    </w:r>
    <w:r w:rsidR="00C95CF4">
      <w:rPr>
        <w:sz w:val="28"/>
        <w:szCs w:val="28"/>
      </w:rPr>
      <w:t xml:space="preserve"> </w:t>
    </w:r>
    <w:r w:rsidR="00C95CF4" w:rsidRPr="00E57BFE">
      <w:rPr>
        <w:sz w:val="26"/>
        <w:szCs w:val="26"/>
      </w:rPr>
      <w:t>(Evang</w:t>
    </w:r>
    <w:r w:rsidR="00777A88" w:rsidRPr="00E57BFE">
      <w:rPr>
        <w:sz w:val="26"/>
        <w:szCs w:val="26"/>
      </w:rPr>
      <w:t>elical Patrons Consultative Council)</w:t>
    </w:r>
    <w:r w:rsidR="00CE6309" w:rsidRPr="00E57BFE">
      <w:rPr>
        <w:sz w:val="28"/>
        <w:szCs w:val="28"/>
      </w:rPr>
      <w:t xml:space="preserve"> </w:t>
    </w:r>
    <w:r w:rsidR="00CE6309" w:rsidRPr="00AD19C3">
      <w:rPr>
        <w:sz w:val="28"/>
        <w:szCs w:val="28"/>
      </w:rPr>
      <w:t>Registration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706735">
    <w:abstractNumId w:val="1"/>
  </w:num>
  <w:num w:numId="2" w16cid:durableId="92669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9E"/>
    <w:rsid w:val="00016D15"/>
    <w:rsid w:val="000327B2"/>
    <w:rsid w:val="00037D55"/>
    <w:rsid w:val="00055440"/>
    <w:rsid w:val="000754B1"/>
    <w:rsid w:val="000B4807"/>
    <w:rsid w:val="000C5A46"/>
    <w:rsid w:val="000D1416"/>
    <w:rsid w:val="000E490C"/>
    <w:rsid w:val="00114FAC"/>
    <w:rsid w:val="0012566B"/>
    <w:rsid w:val="0014076C"/>
    <w:rsid w:val="00144AAB"/>
    <w:rsid w:val="00147A54"/>
    <w:rsid w:val="00165024"/>
    <w:rsid w:val="001840EE"/>
    <w:rsid w:val="00186F6D"/>
    <w:rsid w:val="001A24F2"/>
    <w:rsid w:val="001B3A95"/>
    <w:rsid w:val="001F7477"/>
    <w:rsid w:val="00201D1A"/>
    <w:rsid w:val="002311C4"/>
    <w:rsid w:val="002421DC"/>
    <w:rsid w:val="002451EF"/>
    <w:rsid w:val="00276A6F"/>
    <w:rsid w:val="00294594"/>
    <w:rsid w:val="002A17C2"/>
    <w:rsid w:val="00305F5F"/>
    <w:rsid w:val="0030799E"/>
    <w:rsid w:val="003176C5"/>
    <w:rsid w:val="00321CAE"/>
    <w:rsid w:val="00331F5D"/>
    <w:rsid w:val="003408C3"/>
    <w:rsid w:val="0034611A"/>
    <w:rsid w:val="00352753"/>
    <w:rsid w:val="00365061"/>
    <w:rsid w:val="00374F55"/>
    <w:rsid w:val="003829AA"/>
    <w:rsid w:val="00386B78"/>
    <w:rsid w:val="00392143"/>
    <w:rsid w:val="003A0A28"/>
    <w:rsid w:val="003D7D78"/>
    <w:rsid w:val="003E53DF"/>
    <w:rsid w:val="00455D2F"/>
    <w:rsid w:val="00472597"/>
    <w:rsid w:val="004A1B2D"/>
    <w:rsid w:val="004A44EF"/>
    <w:rsid w:val="004C6A28"/>
    <w:rsid w:val="00500155"/>
    <w:rsid w:val="005002E0"/>
    <w:rsid w:val="00516A0F"/>
    <w:rsid w:val="00527AD8"/>
    <w:rsid w:val="00542220"/>
    <w:rsid w:val="00562A56"/>
    <w:rsid w:val="00566F1F"/>
    <w:rsid w:val="005679F8"/>
    <w:rsid w:val="00592095"/>
    <w:rsid w:val="00592652"/>
    <w:rsid w:val="005A3B49"/>
    <w:rsid w:val="005B4FCF"/>
    <w:rsid w:val="005E3FE3"/>
    <w:rsid w:val="0060216F"/>
    <w:rsid w:val="0061285B"/>
    <w:rsid w:val="00632412"/>
    <w:rsid w:val="00632796"/>
    <w:rsid w:val="0063646D"/>
    <w:rsid w:val="00675D61"/>
    <w:rsid w:val="00687B36"/>
    <w:rsid w:val="006910C3"/>
    <w:rsid w:val="006A6BF0"/>
    <w:rsid w:val="006B253D"/>
    <w:rsid w:val="006B55E7"/>
    <w:rsid w:val="006C1B8B"/>
    <w:rsid w:val="006C5CCB"/>
    <w:rsid w:val="006F4856"/>
    <w:rsid w:val="0070668E"/>
    <w:rsid w:val="00720900"/>
    <w:rsid w:val="00774232"/>
    <w:rsid w:val="00777A88"/>
    <w:rsid w:val="007A118B"/>
    <w:rsid w:val="007B0117"/>
    <w:rsid w:val="007B5567"/>
    <w:rsid w:val="007B6A52"/>
    <w:rsid w:val="007D4F71"/>
    <w:rsid w:val="007E3E45"/>
    <w:rsid w:val="007F2C82"/>
    <w:rsid w:val="007F5B13"/>
    <w:rsid w:val="008036DF"/>
    <w:rsid w:val="0080619B"/>
    <w:rsid w:val="00820A64"/>
    <w:rsid w:val="0084127A"/>
    <w:rsid w:val="00841DC8"/>
    <w:rsid w:val="00843A55"/>
    <w:rsid w:val="00851E78"/>
    <w:rsid w:val="00883D22"/>
    <w:rsid w:val="008B5373"/>
    <w:rsid w:val="008D03D8"/>
    <w:rsid w:val="008D0916"/>
    <w:rsid w:val="008E1073"/>
    <w:rsid w:val="008F1904"/>
    <w:rsid w:val="008F2537"/>
    <w:rsid w:val="00913087"/>
    <w:rsid w:val="009330CA"/>
    <w:rsid w:val="00942365"/>
    <w:rsid w:val="00970DC7"/>
    <w:rsid w:val="0099370D"/>
    <w:rsid w:val="00A01E8A"/>
    <w:rsid w:val="00A359F5"/>
    <w:rsid w:val="00A64D3C"/>
    <w:rsid w:val="00A77A90"/>
    <w:rsid w:val="00A81673"/>
    <w:rsid w:val="00A87036"/>
    <w:rsid w:val="00A95FAB"/>
    <w:rsid w:val="00AD19C3"/>
    <w:rsid w:val="00B046A8"/>
    <w:rsid w:val="00B079EE"/>
    <w:rsid w:val="00B47179"/>
    <w:rsid w:val="00B475DD"/>
    <w:rsid w:val="00B54D3E"/>
    <w:rsid w:val="00B57332"/>
    <w:rsid w:val="00BA18D3"/>
    <w:rsid w:val="00BB2F85"/>
    <w:rsid w:val="00BC7488"/>
    <w:rsid w:val="00BD0958"/>
    <w:rsid w:val="00BE36C8"/>
    <w:rsid w:val="00BE6884"/>
    <w:rsid w:val="00C07A0F"/>
    <w:rsid w:val="00C22FD2"/>
    <w:rsid w:val="00C41450"/>
    <w:rsid w:val="00C42F1A"/>
    <w:rsid w:val="00C50AB6"/>
    <w:rsid w:val="00C76253"/>
    <w:rsid w:val="00C95CF4"/>
    <w:rsid w:val="00CC255D"/>
    <w:rsid w:val="00CC4A82"/>
    <w:rsid w:val="00CE6309"/>
    <w:rsid w:val="00CF467A"/>
    <w:rsid w:val="00D04DFA"/>
    <w:rsid w:val="00D113E3"/>
    <w:rsid w:val="00D17CF6"/>
    <w:rsid w:val="00D32F04"/>
    <w:rsid w:val="00D57E96"/>
    <w:rsid w:val="00D91CE6"/>
    <w:rsid w:val="00D921F1"/>
    <w:rsid w:val="00DB4F41"/>
    <w:rsid w:val="00DB7B5C"/>
    <w:rsid w:val="00DC247A"/>
    <w:rsid w:val="00DC2EEE"/>
    <w:rsid w:val="00DE039F"/>
    <w:rsid w:val="00DE106F"/>
    <w:rsid w:val="00DE4366"/>
    <w:rsid w:val="00E0032A"/>
    <w:rsid w:val="00E1267F"/>
    <w:rsid w:val="00E23F93"/>
    <w:rsid w:val="00E25F48"/>
    <w:rsid w:val="00E430B8"/>
    <w:rsid w:val="00E57BFE"/>
    <w:rsid w:val="00E77920"/>
    <w:rsid w:val="00EA15AD"/>
    <w:rsid w:val="00EA68A2"/>
    <w:rsid w:val="00EB6723"/>
    <w:rsid w:val="00EE13BC"/>
    <w:rsid w:val="00F06F66"/>
    <w:rsid w:val="00F10053"/>
    <w:rsid w:val="00F1129B"/>
    <w:rsid w:val="00F11A33"/>
    <w:rsid w:val="00F528AD"/>
    <w:rsid w:val="00F53E63"/>
    <w:rsid w:val="00F82925"/>
    <w:rsid w:val="00FA683D"/>
    <w:rsid w:val="00FD39FD"/>
    <w:rsid w:val="00FE2910"/>
    <w:rsid w:val="00FE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8ADBF"/>
  <w15:chartTrackingRefBased/>
  <w15:docId w15:val="{DFD11A98-7024-47D4-8477-489D8BD0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18B"/>
    <w:pPr>
      <w:spacing w:before="60" w:after="20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37D55"/>
    <w:pPr>
      <w:tabs>
        <w:tab w:val="left" w:pos="7185"/>
      </w:tabs>
      <w:spacing w:before="200" w:after="0"/>
      <w:ind w:left="450"/>
      <w:outlineLvl w:val="0"/>
    </w:pPr>
    <w:rPr>
      <w:rFonts w:ascii="Tahoma" w:eastAsia="Times New Roman" w:hAnsi="Tahoma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qFormat/>
    <w:rsid w:val="00D32F04"/>
    <w:pPr>
      <w:spacing w:before="40"/>
    </w:pPr>
    <w:rPr>
      <w:b/>
      <w:color w:val="262626"/>
    </w:rPr>
  </w:style>
  <w:style w:type="paragraph" w:customStyle="1" w:styleId="Details">
    <w:name w:val="Details"/>
    <w:basedOn w:val="Normal"/>
    <w:qFormat/>
    <w:rsid w:val="00E25F48"/>
    <w:rPr>
      <w:color w:val="262626"/>
    </w:rPr>
  </w:style>
  <w:style w:type="paragraph" w:customStyle="1" w:styleId="BulletedList">
    <w:name w:val="Bulleted List"/>
    <w:basedOn w:val="Normal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qFormat/>
    <w:rsid w:val="00DC2EEE"/>
    <w:rPr>
      <w:i/>
    </w:rPr>
  </w:style>
  <w:style w:type="paragraph" w:customStyle="1" w:styleId="Secondarylabels">
    <w:name w:val="Secondary labels"/>
    <w:basedOn w:val="Label"/>
    <w:qFormat/>
    <w:rsid w:val="00C22FD2"/>
    <w:pPr>
      <w:spacing w:before="120" w:after="120"/>
    </w:pPr>
  </w:style>
  <w:style w:type="paragraph" w:styleId="Header">
    <w:name w:val="header"/>
    <w:basedOn w:val="Normal"/>
    <w:link w:val="HeaderChar"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7D55"/>
    <w:rPr>
      <w:szCs w:val="22"/>
    </w:rPr>
  </w:style>
  <w:style w:type="character" w:customStyle="1" w:styleId="Heading1Char">
    <w:name w:val="Heading 1 Char"/>
    <w:link w:val="Heading1"/>
    <w:rsid w:val="00037D55"/>
    <w:rPr>
      <w:rFonts w:ascii="Tahoma" w:eastAsia="Times New Roman" w:hAnsi="Tahoma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841DC8"/>
    <w:pPr>
      <w:spacing w:after="240"/>
      <w:jc w:val="right"/>
    </w:pPr>
    <w:rPr>
      <w:b/>
      <w:sz w:val="28"/>
    </w:rPr>
  </w:style>
  <w:style w:type="paragraph" w:styleId="BodyText">
    <w:name w:val="Body Text"/>
    <w:basedOn w:val="Normal"/>
    <w:link w:val="BodyTextChar"/>
    <w:rsid w:val="00DC247A"/>
    <w:pPr>
      <w:spacing w:before="0" w:after="0"/>
    </w:pPr>
    <w:rPr>
      <w:rFonts w:ascii="European" w:eastAsia="Times New Roman" w:hAnsi="European"/>
      <w:b/>
      <w:bCs/>
      <w:sz w:val="18"/>
      <w:szCs w:val="20"/>
      <w:lang w:val="en-GB"/>
    </w:rPr>
  </w:style>
  <w:style w:type="character" w:customStyle="1" w:styleId="BodyTextChar">
    <w:name w:val="Body Text Char"/>
    <w:link w:val="BodyText"/>
    <w:rsid w:val="00DC247A"/>
    <w:rPr>
      <w:rFonts w:ascii="European" w:eastAsia="Times New Roman" w:hAnsi="European"/>
      <w:b/>
      <w:bCs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6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Kathy%20Burch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DA679694CFC4394B1BFF8642E7C0B" ma:contentTypeVersion="15" ma:contentTypeDescription="Create a new document." ma:contentTypeScope="" ma:versionID="c6ca43fd53b0deee97c9e539753c4603">
  <xsd:schema xmlns:xsd="http://www.w3.org/2001/XMLSchema" xmlns:xs="http://www.w3.org/2001/XMLSchema" xmlns:p="http://schemas.microsoft.com/office/2006/metadata/properties" xmlns:ns2="1dafc5d5-7e20-4b64-8f6d-57362e98c8bc" xmlns:ns3="fa67e26f-5e15-4e0c-a405-b32a3aeab864" targetNamespace="http://schemas.microsoft.com/office/2006/metadata/properties" ma:root="true" ma:fieldsID="e2c703565abe84cccbaa121cc5d913f1" ns2:_="" ns3:_="">
    <xsd:import namespace="1dafc5d5-7e20-4b64-8f6d-57362e98c8bc"/>
    <xsd:import namespace="fa67e26f-5e15-4e0c-a405-b32a3aeab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fc5d5-7e20-4b64-8f6d-57362e98c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4f2181-14e6-49fb-b5a6-75cb47ccc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7e26f-5e15-4e0c-a405-b32a3aeab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f21f506-7fb4-4703-a8c3-8f5791cf8070}" ma:internalName="TaxCatchAll" ma:showField="CatchAllData" ma:web="fa67e26f-5e15-4e0c-a405-b32a3aeab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67e26f-5e15-4e0c-a405-b32a3aeab864" xsi:nil="true"/>
    <lcf76f155ced4ddcb4097134ff3c332f xmlns="1dafc5d5-7e20-4b64-8f6d-57362e98c8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4C1E0-04F5-498D-AD14-8D0C2189A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fc5d5-7e20-4b64-8f6d-57362e98c8bc"/>
    <ds:schemaRef ds:uri="fa67e26f-5e15-4e0c-a405-b32a3aeab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BE7BD9-F19A-440B-AF1A-73451599CF01}">
  <ds:schemaRefs>
    <ds:schemaRef ds:uri="http://schemas.microsoft.com/office/2006/metadata/properties"/>
    <ds:schemaRef ds:uri="http://schemas.microsoft.com/office/infopath/2007/PartnerControls"/>
    <ds:schemaRef ds:uri="fa67e26f-5e15-4e0c-a405-b32a3aeab864"/>
    <ds:schemaRef ds:uri="1dafc5d5-7e20-4b64-8f6d-57362e98c8bc"/>
  </ds:schemaRefs>
</ds:datastoreItem>
</file>

<file path=customXml/itemProps3.xml><?xml version="1.0" encoding="utf-8"?>
<ds:datastoreItem xmlns:ds="http://schemas.openxmlformats.org/officeDocument/2006/customXml" ds:itemID="{6F52FAF0-A0F0-4CB3-9EA2-2F136F8269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115C18-FA61-4C10-90EC-73A3232E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kathyb</dc:creator>
  <cp:keywords/>
  <cp:lastModifiedBy>Natalie Williams</cp:lastModifiedBy>
  <cp:revision>2</cp:revision>
  <cp:lastPrinted>2026-03-24T09:10:00Z</cp:lastPrinted>
  <dcterms:created xsi:type="dcterms:W3CDTF">2026-10-14T14:47:00Z</dcterms:created>
  <dcterms:modified xsi:type="dcterms:W3CDTF">2026-10-14T14:47:00Z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TC103571741033</vt:lpwstr>
  </property>
  <property fmtid="{D5CDD505-2E9C-101B-9397-08002B2CF9AE}" pid="3" name="ContentTypeId">
    <vt:lpwstr>0x010100699DA679694CFC4394B1BFF8642E7C0B</vt:lpwstr>
  </property>
  <property fmtid="{D5CDD505-2E9C-101B-9397-08002B2CF9AE}" pid="4" name="Order">
    <vt:r8>7200</vt:r8>
  </property>
  <property fmtid="{D5CDD505-2E9C-101B-9397-08002B2CF9AE}" pid="5" name="MediaServiceImageTags">
    <vt:lpwstr/>
  </property>
</Properties>
</file>